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70B7C" w14:textId="7D4DD641" w:rsidR="00775762" w:rsidRDefault="00775762" w:rsidP="00E75EA1">
      <w:pPr>
        <w:pStyle w:val="Author"/>
        <w:jc w:val="center"/>
        <w:rPr>
          <w:rFonts w:ascii="Abadi" w:hAnsi="Abadi"/>
          <w:bCs/>
          <w:sz w:val="36"/>
          <w:szCs w:val="36"/>
        </w:rPr>
      </w:pPr>
      <w:r w:rsidRPr="00775762">
        <w:rPr>
          <w:rFonts w:ascii="Abadi" w:hAnsi="Abadi"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6FC1590" wp14:editId="10B1AF6E">
                <wp:simplePos x="0" y="0"/>
                <wp:positionH relativeFrom="margin">
                  <wp:posOffset>-214555</wp:posOffset>
                </wp:positionH>
                <wp:positionV relativeFrom="paragraph">
                  <wp:posOffset>598</wp:posOffset>
                </wp:positionV>
                <wp:extent cx="6927140" cy="5069541"/>
                <wp:effectExtent l="0" t="0" r="7620" b="0"/>
                <wp:wrapSquare wrapText="bothSides"/>
                <wp:docPr id="1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140" cy="5069541"/>
                          <a:chOff x="0" y="0"/>
                          <a:chExt cx="10289512" cy="685800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High school teacher calling on student in classroom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51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"/>
                        <wps:cNvSpPr txBox="1"/>
                        <wps:spPr>
                          <a:xfrm>
                            <a:off x="268014" y="212096"/>
                            <a:ext cx="7421245" cy="1116330"/>
                          </a:xfrm>
                          <a:prstGeom prst="rect">
                            <a:avLst/>
                          </a:prstGeom>
                          <a:solidFill>
                            <a:srgbClr val="7F7F7F">
                              <a:alpha val="30196"/>
                            </a:srgbClr>
                          </a:solidFill>
                        </wps:spPr>
                        <wps:txbx>
                          <w:txbxContent>
                            <w:p w14:paraId="1ED2DA04" w14:textId="77777777" w:rsidR="00775762" w:rsidRDefault="00775762" w:rsidP="00775762">
                              <w:pPr>
                                <w:rPr>
                                  <w:rFonts w:ascii="Abadi" w:hAnsi="Abadi"/>
                                  <w:b/>
                                  <w:bCs/>
                                  <w:color w:val="0070C0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Abadi" w:hAnsi="Abadi"/>
                                  <w:b/>
                                  <w:bCs/>
                                  <w:color w:val="0070C0"/>
                                  <w:kern w:val="24"/>
                                  <w:sz w:val="96"/>
                                  <w:szCs w:val="96"/>
                                </w:rPr>
                                <w:t>ADHD Toolkit for Educators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C1590" id="Group 4" o:spid="_x0000_s1026" style="position:absolute;left:0;text-align:left;margin-left:-16.9pt;margin-top:.05pt;width:545.45pt;height:399.2pt;z-index:251706880;mso-position-horizontal-relative:margin;mso-width-relative:margin;mso-height-relative:margin" coordsize="102895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i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High school teacher calling on student in classroom" style="position:absolute;width:102895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">
                  <v:imagedata r:id="rId13" o:title="High school teacher calling on student in classroo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680;top:2120;width:74212;height:111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" fillcolor="#7f7f7f" stroked="f">
                  <v:fill opacity="19789f"/>
                  <v:textbox>
                    <w:txbxContent>
                      <w:p w14:paraId="1ED2DA04" w14:textId="77777777" w:rsidR="00775762" w:rsidRDefault="00775762" w:rsidP="00775762">
                        <w:pPr>
                          <w:rPr>
                            <w:rFonts w:ascii="Abadi" w:hAnsi="Abadi"/>
                            <w:b/>
                            <w:bCs/>
                            <w:color w:val="0070C0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Abadi" w:hAnsi="Abadi"/>
                            <w:b/>
                            <w:bCs/>
                            <w:color w:val="0070C0"/>
                            <w:kern w:val="24"/>
                            <w:sz w:val="96"/>
                            <w:szCs w:val="96"/>
                          </w:rPr>
                          <w:t>ADHD Toolkit for Educators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DD6B59E" w14:textId="0B6D5B22" w:rsidR="00791894" w:rsidRPr="004630E0" w:rsidRDefault="00B437D3" w:rsidP="00E75EA1">
      <w:pPr>
        <w:pStyle w:val="Author"/>
        <w:jc w:val="center"/>
        <w:rPr>
          <w:rFonts w:ascii="Abadi" w:hAnsi="Abadi"/>
          <w:bCs/>
          <w:sz w:val="36"/>
          <w:szCs w:val="36"/>
        </w:rPr>
      </w:pPr>
      <w:r w:rsidRPr="004630E0">
        <w:rPr>
          <w:rFonts w:ascii="Abadi" w:hAnsi="Abadi"/>
          <w:bCs/>
          <w:sz w:val="36"/>
          <w:szCs w:val="36"/>
        </w:rPr>
        <w:t>I</w:t>
      </w:r>
      <w:r w:rsidR="00791894" w:rsidRPr="004630E0">
        <w:rPr>
          <w:rFonts w:ascii="Abadi" w:hAnsi="Abadi"/>
          <w:bCs/>
          <w:sz w:val="36"/>
          <w:szCs w:val="36"/>
        </w:rPr>
        <w:t>nterventions</w:t>
      </w:r>
      <w:r w:rsidRPr="004630E0">
        <w:rPr>
          <w:rFonts w:ascii="Abadi" w:hAnsi="Abadi"/>
          <w:bCs/>
          <w:sz w:val="36"/>
          <w:szCs w:val="36"/>
        </w:rPr>
        <w:t xml:space="preserve"> for the </w:t>
      </w:r>
      <w:r w:rsidR="00791894" w:rsidRPr="004630E0">
        <w:rPr>
          <w:rFonts w:ascii="Abadi" w:hAnsi="Abadi"/>
          <w:bCs/>
          <w:sz w:val="36"/>
          <w:szCs w:val="36"/>
        </w:rPr>
        <w:t>classroom</w:t>
      </w:r>
      <w:r w:rsidR="0080571A" w:rsidRPr="004630E0">
        <w:rPr>
          <w:rFonts w:ascii="Abadi" w:hAnsi="Abadi"/>
          <w:bCs/>
          <w:sz w:val="36"/>
          <w:szCs w:val="36"/>
        </w:rPr>
        <w:t xml:space="preserve"> K-12</w:t>
      </w:r>
    </w:p>
    <w:p w14:paraId="453486B4" w14:textId="269EF702" w:rsidR="007D6288" w:rsidRPr="004630E0" w:rsidRDefault="00CD6098" w:rsidP="00E75EA1">
      <w:pPr>
        <w:pStyle w:val="Author"/>
        <w:jc w:val="center"/>
        <w:rPr>
          <w:rFonts w:ascii="Abadi" w:hAnsi="Abadi"/>
          <w:b w:val="0"/>
          <w:sz w:val="22"/>
          <w:szCs w:val="22"/>
        </w:rPr>
      </w:pPr>
      <w:r w:rsidRPr="004630E0">
        <w:rPr>
          <w:rFonts w:ascii="Abadi" w:hAnsi="Abadi"/>
          <w:b w:val="0"/>
          <w:sz w:val="22"/>
          <w:szCs w:val="22"/>
        </w:rPr>
        <w:t>Authored by K-Counseling &amp; Anxiety Treatment, LLC</w:t>
      </w:r>
    </w:p>
    <w:p w14:paraId="7183BF42" w14:textId="1418F459" w:rsidR="00E63542" w:rsidRDefault="00E63542" w:rsidP="00E63542">
      <w:pPr>
        <w:pStyle w:val="Author"/>
        <w:rPr>
          <w:rFonts w:ascii="Abadi" w:hAnsi="Abadi"/>
          <w:b w:val="0"/>
          <w:sz w:val="32"/>
          <w:szCs w:val="32"/>
        </w:rPr>
      </w:pPr>
    </w:p>
    <w:p w14:paraId="30BF6903" w14:textId="31D2729D" w:rsidR="00E63542" w:rsidRDefault="00E63542" w:rsidP="00E63542">
      <w:pPr>
        <w:pStyle w:val="Author"/>
        <w:rPr>
          <w:rFonts w:ascii="Abadi" w:hAnsi="Abadi"/>
          <w:b w:val="0"/>
          <w:sz w:val="32"/>
          <w:szCs w:val="32"/>
        </w:rPr>
        <w:sectPr w:rsidR="00E63542" w:rsidSect="00736DE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080" w:bottom="1440" w:left="1080" w:header="720" w:footer="720" w:gutter="0"/>
          <w:pgNumType w:start="1"/>
          <w:cols w:space="720"/>
          <w:titlePg/>
          <w:docGrid w:linePitch="360"/>
        </w:sectPr>
      </w:pPr>
    </w:p>
    <w:p w14:paraId="530AAEF1" w14:textId="77777777" w:rsidR="00600D03" w:rsidRPr="00437334" w:rsidRDefault="00600D03" w:rsidP="00600D03">
      <w:pPr>
        <w:pStyle w:val="Author"/>
        <w:numPr>
          <w:ilvl w:val="0"/>
          <w:numId w:val="30"/>
        </w:numPr>
        <w:ind w:left="540" w:hanging="450"/>
        <w:rPr>
          <w:rFonts w:ascii="Abadi" w:hAnsi="Abadi"/>
          <w:sz w:val="44"/>
          <w:szCs w:val="44"/>
        </w:rPr>
      </w:pPr>
      <w:r w:rsidRPr="00437334">
        <w:rPr>
          <w:rFonts w:ascii="Abadi" w:hAnsi="Abadi"/>
          <w:b w:val="0"/>
          <w:sz w:val="32"/>
          <w:szCs w:val="32"/>
        </w:rPr>
        <w:t>Supporting Students</w:t>
      </w:r>
    </w:p>
    <w:p w14:paraId="1527848A" w14:textId="77777777" w:rsidR="00600D03" w:rsidRPr="00437334" w:rsidRDefault="00600D03" w:rsidP="00600D03">
      <w:pPr>
        <w:pStyle w:val="Author"/>
        <w:numPr>
          <w:ilvl w:val="0"/>
          <w:numId w:val="30"/>
        </w:numPr>
        <w:ind w:left="540" w:hanging="450"/>
        <w:rPr>
          <w:rFonts w:ascii="Abadi" w:hAnsi="Abadi"/>
          <w:sz w:val="44"/>
          <w:szCs w:val="44"/>
        </w:rPr>
      </w:pPr>
      <w:r w:rsidRPr="00437334">
        <w:rPr>
          <w:rFonts w:ascii="Abadi" w:hAnsi="Abadi"/>
          <w:b w:val="0"/>
          <w:sz w:val="32"/>
          <w:szCs w:val="32"/>
        </w:rPr>
        <w:t>ADHD Clues</w:t>
      </w:r>
    </w:p>
    <w:p w14:paraId="7ECCF80D" w14:textId="4ABB32DF" w:rsidR="00437334" w:rsidRPr="00437334" w:rsidRDefault="00C62A6E" w:rsidP="008C5161">
      <w:pPr>
        <w:pStyle w:val="Author"/>
        <w:numPr>
          <w:ilvl w:val="0"/>
          <w:numId w:val="30"/>
        </w:numPr>
        <w:ind w:left="540" w:hanging="450"/>
        <w:rPr>
          <w:rFonts w:ascii="Abadi" w:hAnsi="Abadi"/>
          <w:sz w:val="44"/>
          <w:szCs w:val="44"/>
        </w:rPr>
      </w:pPr>
      <w:r w:rsidRPr="00437334">
        <w:rPr>
          <w:rFonts w:ascii="Abadi" w:hAnsi="Abadi"/>
          <w:b w:val="0"/>
          <w:sz w:val="32"/>
          <w:szCs w:val="32"/>
        </w:rPr>
        <w:t xml:space="preserve">Winning </w:t>
      </w:r>
      <w:r w:rsidR="003C5127" w:rsidRPr="00437334">
        <w:rPr>
          <w:rFonts w:ascii="Abadi" w:hAnsi="Abadi"/>
          <w:b w:val="0"/>
          <w:sz w:val="32"/>
          <w:szCs w:val="32"/>
        </w:rPr>
        <w:t>S</w:t>
      </w:r>
      <w:r w:rsidR="007E3560" w:rsidRPr="00437334">
        <w:rPr>
          <w:rFonts w:ascii="Abadi" w:hAnsi="Abadi"/>
          <w:b w:val="0"/>
          <w:sz w:val="32"/>
          <w:szCs w:val="32"/>
        </w:rPr>
        <w:t>trategies</w:t>
      </w:r>
      <w:r w:rsidR="00C63D22" w:rsidRPr="00437334">
        <w:rPr>
          <w:rFonts w:ascii="Abadi" w:hAnsi="Abadi"/>
          <w:b w:val="0"/>
          <w:sz w:val="32"/>
          <w:szCs w:val="32"/>
        </w:rPr>
        <w:t xml:space="preserve"> </w:t>
      </w:r>
    </w:p>
    <w:p w14:paraId="2C362CB7" w14:textId="0164458E" w:rsidR="00437334" w:rsidRPr="00437334" w:rsidRDefault="00437334" w:rsidP="008C5161">
      <w:pPr>
        <w:pStyle w:val="Author"/>
        <w:numPr>
          <w:ilvl w:val="0"/>
          <w:numId w:val="30"/>
        </w:numPr>
        <w:ind w:left="540" w:hanging="450"/>
        <w:rPr>
          <w:rFonts w:ascii="Abadi" w:hAnsi="Abadi"/>
          <w:sz w:val="44"/>
          <w:szCs w:val="44"/>
        </w:rPr>
      </w:pPr>
      <w:r w:rsidRPr="00437334">
        <w:rPr>
          <w:rFonts w:ascii="Abadi" w:hAnsi="Abadi"/>
          <w:b w:val="0"/>
          <w:sz w:val="32"/>
          <w:szCs w:val="32"/>
        </w:rPr>
        <w:t>Classroom Culture</w:t>
      </w:r>
    </w:p>
    <w:p w14:paraId="3D5D27C7" w14:textId="66EF0F80" w:rsidR="00437334" w:rsidRPr="0087103B" w:rsidRDefault="00E8153C" w:rsidP="008C5161">
      <w:pPr>
        <w:pStyle w:val="Author"/>
        <w:numPr>
          <w:ilvl w:val="0"/>
          <w:numId w:val="30"/>
        </w:numPr>
        <w:ind w:left="540" w:hanging="450"/>
        <w:rPr>
          <w:rFonts w:ascii="Abadi" w:hAnsi="Abadi"/>
          <w:sz w:val="44"/>
          <w:szCs w:val="44"/>
        </w:rPr>
      </w:pPr>
      <w:r w:rsidRPr="00437334">
        <w:rPr>
          <w:rFonts w:ascii="Abadi" w:hAnsi="Abadi"/>
          <w:b w:val="0"/>
          <w:sz w:val="32"/>
          <w:szCs w:val="32"/>
        </w:rPr>
        <w:t>Collaborati</w:t>
      </w:r>
      <w:r w:rsidR="00E22658">
        <w:rPr>
          <w:rFonts w:ascii="Abadi" w:hAnsi="Abadi"/>
          <w:b w:val="0"/>
          <w:sz w:val="32"/>
          <w:szCs w:val="32"/>
        </w:rPr>
        <w:t>ve Opportunities</w:t>
      </w:r>
    </w:p>
    <w:p w14:paraId="7C327F02" w14:textId="75801280" w:rsidR="0087103B" w:rsidRPr="0087103B" w:rsidRDefault="0087103B" w:rsidP="008C5161">
      <w:pPr>
        <w:pStyle w:val="Author"/>
        <w:numPr>
          <w:ilvl w:val="0"/>
          <w:numId w:val="30"/>
        </w:numPr>
        <w:ind w:left="720"/>
        <w:rPr>
          <w:rFonts w:ascii="Abadi" w:hAnsi="Abadi"/>
          <w:sz w:val="44"/>
          <w:szCs w:val="44"/>
        </w:rPr>
      </w:pPr>
      <w:r>
        <w:rPr>
          <w:rFonts w:ascii="Abadi" w:hAnsi="Abadi"/>
          <w:b w:val="0"/>
          <w:sz w:val="32"/>
          <w:szCs w:val="32"/>
        </w:rPr>
        <w:t>Cognitive Strategies</w:t>
      </w:r>
    </w:p>
    <w:p w14:paraId="4D52C1D8" w14:textId="512338A6" w:rsidR="0087103B" w:rsidRPr="002921AD" w:rsidRDefault="0087103B" w:rsidP="008C5161">
      <w:pPr>
        <w:pStyle w:val="Author"/>
        <w:numPr>
          <w:ilvl w:val="0"/>
          <w:numId w:val="30"/>
        </w:numPr>
        <w:ind w:left="720"/>
        <w:rPr>
          <w:rFonts w:ascii="Abadi" w:hAnsi="Abadi"/>
          <w:sz w:val="44"/>
          <w:szCs w:val="44"/>
        </w:rPr>
      </w:pPr>
      <w:r>
        <w:rPr>
          <w:rFonts w:ascii="Abadi" w:hAnsi="Abadi"/>
          <w:b w:val="0"/>
          <w:sz w:val="32"/>
          <w:szCs w:val="32"/>
        </w:rPr>
        <w:t>Sensory</w:t>
      </w:r>
      <w:r w:rsidR="002921AD">
        <w:rPr>
          <w:rFonts w:ascii="Abadi" w:hAnsi="Abadi"/>
          <w:b w:val="0"/>
          <w:sz w:val="32"/>
          <w:szCs w:val="32"/>
        </w:rPr>
        <w:t xml:space="preserve"> Strategies</w:t>
      </w:r>
    </w:p>
    <w:p w14:paraId="28BF81E5" w14:textId="77777777" w:rsidR="00775762" w:rsidRPr="00775762" w:rsidRDefault="002921AD" w:rsidP="008C5161">
      <w:pPr>
        <w:pStyle w:val="Author"/>
        <w:numPr>
          <w:ilvl w:val="0"/>
          <w:numId w:val="30"/>
        </w:numPr>
        <w:ind w:left="720"/>
        <w:rPr>
          <w:rFonts w:ascii="Abadi" w:hAnsi="Abadi"/>
          <w:sz w:val="44"/>
          <w:szCs w:val="44"/>
        </w:rPr>
      </w:pPr>
      <w:r w:rsidRPr="00775762">
        <w:rPr>
          <w:rFonts w:ascii="Abadi" w:hAnsi="Abadi"/>
          <w:b w:val="0"/>
          <w:sz w:val="32"/>
          <w:szCs w:val="32"/>
        </w:rPr>
        <w:t>Feedback</w:t>
      </w:r>
    </w:p>
    <w:p w14:paraId="7E840349" w14:textId="1B550C24" w:rsidR="00437334" w:rsidRPr="00775762" w:rsidRDefault="002921AD" w:rsidP="008C5161">
      <w:pPr>
        <w:pStyle w:val="Author"/>
        <w:numPr>
          <w:ilvl w:val="0"/>
          <w:numId w:val="30"/>
        </w:numPr>
        <w:ind w:left="720" w:right="-270"/>
        <w:rPr>
          <w:rFonts w:ascii="Abadi" w:hAnsi="Abadi"/>
          <w:sz w:val="44"/>
          <w:szCs w:val="44"/>
        </w:rPr>
      </w:pPr>
      <w:r w:rsidRPr="00775762">
        <w:rPr>
          <w:rFonts w:ascii="Abadi" w:hAnsi="Abadi"/>
          <w:b w:val="0"/>
          <w:sz w:val="32"/>
          <w:szCs w:val="32"/>
        </w:rPr>
        <w:t>Considerations</w:t>
      </w:r>
      <w:r w:rsidR="00E63542" w:rsidRPr="00775762">
        <w:rPr>
          <w:rFonts w:ascii="Abadi" w:hAnsi="Abadi"/>
          <w:b w:val="0"/>
          <w:sz w:val="32"/>
          <w:szCs w:val="32"/>
        </w:rPr>
        <w:t xml:space="preserve"> and </w:t>
      </w:r>
      <w:r w:rsidR="009F1C7F" w:rsidRPr="00775762">
        <w:rPr>
          <w:rFonts w:ascii="Abadi" w:hAnsi="Abadi"/>
          <w:b w:val="0"/>
          <w:sz w:val="32"/>
          <w:szCs w:val="32"/>
        </w:rPr>
        <w:t>Resources</w:t>
      </w:r>
    </w:p>
    <w:p w14:paraId="3A2C6EC8" w14:textId="3647ECC9" w:rsidR="00E63542" w:rsidRPr="00E63542" w:rsidRDefault="00377954" w:rsidP="008C5161">
      <w:pPr>
        <w:pStyle w:val="Author"/>
        <w:numPr>
          <w:ilvl w:val="0"/>
          <w:numId w:val="30"/>
        </w:numPr>
        <w:ind w:left="720"/>
        <w:rPr>
          <w:rFonts w:ascii="Abadi" w:hAnsi="Abadi"/>
          <w:color w:val="auto"/>
          <w:sz w:val="44"/>
          <w:szCs w:val="44"/>
        </w:rPr>
        <w:sectPr w:rsidR="00E63542" w:rsidRPr="00E63542" w:rsidSect="00BF35E6">
          <w:type w:val="continuous"/>
          <w:pgSz w:w="12240" w:h="15840"/>
          <w:pgMar w:top="720" w:right="720" w:bottom="720" w:left="720" w:header="720" w:footer="720" w:gutter="0"/>
          <w:pgNumType w:start="1"/>
          <w:cols w:num="2" w:space="720"/>
          <w:titlePg/>
          <w:docGrid w:linePitch="360"/>
        </w:sectPr>
      </w:pPr>
      <w:r w:rsidRPr="00E63542">
        <w:rPr>
          <w:rFonts w:ascii="Abadi" w:hAnsi="Abadi"/>
          <w:b w:val="0"/>
          <w:sz w:val="32"/>
          <w:szCs w:val="32"/>
        </w:rPr>
        <w:t>References</w:t>
      </w:r>
    </w:p>
    <w:p w14:paraId="12FFFAFC" w14:textId="77777777" w:rsidR="00600D03" w:rsidRDefault="00600D03" w:rsidP="00600D03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rFonts w:ascii="Abadi" w:hAnsi="Abadi"/>
          <w:color w:val="auto"/>
          <w:sz w:val="44"/>
          <w:szCs w:val="44"/>
        </w:rPr>
        <w:lastRenderedPageBreak/>
        <w:t>Supporting Students with ADHD</w:t>
      </w:r>
    </w:p>
    <w:p w14:paraId="014C4CEC" w14:textId="77777777" w:rsidR="00600D03" w:rsidRPr="00DB0188" w:rsidRDefault="00600D03" w:rsidP="00600D03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672FB620" w14:textId="413AF22C" w:rsidR="00600D03" w:rsidRPr="00600D03" w:rsidRDefault="00600D03" w:rsidP="00600D03">
      <w:pPr>
        <w:rPr>
          <w:rFonts w:ascii="Abadi" w:hAnsi="Abadi"/>
          <w:b/>
          <w:sz w:val="22"/>
          <w:szCs w:val="22"/>
        </w:rPr>
      </w:pPr>
      <w:r w:rsidRPr="00600D03">
        <w:rPr>
          <w:sz w:val="28"/>
          <w:szCs w:val="28"/>
        </w:rPr>
        <w:t xml:space="preserve">Students with ADHD can do relatively well in elementary school but as they continue into middle school and high school, they will likely need additional supports. </w:t>
      </w:r>
    </w:p>
    <w:p w14:paraId="2C6AD2E7" w14:textId="725AA50D" w:rsidR="00600D03" w:rsidRDefault="00600D03" w:rsidP="00600D03">
      <w:pPr>
        <w:pStyle w:val="Author"/>
        <w:jc w:val="center"/>
        <w:rPr>
          <w:rFonts w:ascii="Abadi" w:hAnsi="Abadi"/>
          <w:b w:val="0"/>
          <w:sz w:val="22"/>
          <w:szCs w:val="22"/>
        </w:rPr>
      </w:pPr>
      <w:r>
        <w:rPr>
          <w:rFonts w:ascii="Abadi" w:hAnsi="Abadi"/>
          <w:b w:val="0"/>
          <w:noProof/>
          <w:sz w:val="22"/>
          <w:szCs w:val="22"/>
        </w:rPr>
        <w:drawing>
          <wp:anchor distT="0" distB="0" distL="114300" distR="114300" simplePos="0" relativeHeight="251713024" behindDoc="0" locked="0" layoutInCell="1" allowOverlap="1" wp14:anchorId="5FFAD569" wp14:editId="78476440">
            <wp:simplePos x="0" y="0"/>
            <wp:positionH relativeFrom="column">
              <wp:posOffset>-53788</wp:posOffset>
            </wp:positionH>
            <wp:positionV relativeFrom="paragraph">
              <wp:posOffset>381224</wp:posOffset>
            </wp:positionV>
            <wp:extent cx="6400800" cy="4147871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7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8C00F5" w14:textId="504D33F9" w:rsidR="00600D03" w:rsidRDefault="00600D03" w:rsidP="00600D03">
      <w:pPr>
        <w:pStyle w:val="Author"/>
        <w:ind w:left="6570"/>
        <w:jc w:val="center"/>
        <w:rPr>
          <w:rFonts w:ascii="Cooper Black" w:hAnsi="Cooper Black"/>
          <w:b w:val="0"/>
          <w:sz w:val="36"/>
          <w:szCs w:val="36"/>
        </w:rPr>
      </w:pPr>
    </w:p>
    <w:p w14:paraId="55B28FD3" w14:textId="3CCFAC6D" w:rsidR="00600D03" w:rsidRPr="00600D03" w:rsidRDefault="001300B2" w:rsidP="00600D03">
      <w:pPr>
        <w:rPr>
          <w:rFonts w:ascii="Abadi" w:hAnsi="Abadi"/>
          <w:b/>
          <w:i/>
          <w:color w:val="auto"/>
          <w:sz w:val="44"/>
          <w:szCs w:val="44"/>
        </w:rPr>
      </w:pPr>
      <w:r w:rsidRPr="00DB018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9C80901" wp14:editId="19421BE3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5889625" cy="953135"/>
                <wp:effectExtent l="38100" t="38100" r="111125" b="11366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2560D0" w14:textId="77777777" w:rsidR="00600D03" w:rsidRPr="00935C69" w:rsidRDefault="00600D03" w:rsidP="00600D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35C69">
                              <w:rPr>
                                <w:sz w:val="28"/>
                                <w:szCs w:val="28"/>
                              </w:rPr>
                              <w:t xml:space="preserve">Students with ADHD often have fine-motor challenges,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struggle with </w:t>
                            </w:r>
                            <w:r w:rsidRPr="00935C69">
                              <w:rPr>
                                <w:sz w:val="28"/>
                                <w:szCs w:val="28"/>
                              </w:rPr>
                              <w:t xml:space="preserve">executive functioning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as well as</w:t>
                            </w:r>
                            <w:r w:rsidRPr="00935C69">
                              <w:rPr>
                                <w:sz w:val="28"/>
                                <w:szCs w:val="28"/>
                              </w:rPr>
                              <w:t xml:space="preserve"> regulating their attention between competing tasks.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0901" id="Text Box 24" o:spid="_x0000_s1029" type="#_x0000_t202" style="position:absolute;margin-left:0;margin-top:4.6pt;width:463.75pt;height:75.05pt;z-index:251712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" fillcolor="white [3201]" strokecolor="#0070c0" strokeweight=".5pt">
                <v:shadow on="t" color="black" opacity="26214f" origin="-.5,-.5" offset=".74836mm,.74836mm"/>
                <v:textbox>
                  <w:txbxContent>
                    <w:p w14:paraId="762560D0" w14:textId="77777777" w:rsidR="00600D03" w:rsidRPr="00935C69" w:rsidRDefault="00600D03" w:rsidP="00600D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35C69">
                        <w:rPr>
                          <w:sz w:val="28"/>
                          <w:szCs w:val="28"/>
                        </w:rPr>
                        <w:t xml:space="preserve">Students with ADHD often have fine-motor challenges, </w:t>
                      </w:r>
                      <w:r>
                        <w:rPr>
                          <w:sz w:val="28"/>
                          <w:szCs w:val="28"/>
                        </w:rPr>
                        <w:t xml:space="preserve">struggle with </w:t>
                      </w:r>
                      <w:r w:rsidRPr="00935C69">
                        <w:rPr>
                          <w:sz w:val="28"/>
                          <w:szCs w:val="28"/>
                        </w:rPr>
                        <w:t xml:space="preserve">executive functioning </w:t>
                      </w:r>
                      <w:r>
                        <w:rPr>
                          <w:sz w:val="28"/>
                          <w:szCs w:val="28"/>
                        </w:rPr>
                        <w:t>as well as</w:t>
                      </w:r>
                      <w:r w:rsidRPr="00935C69">
                        <w:rPr>
                          <w:sz w:val="28"/>
                          <w:szCs w:val="28"/>
                        </w:rPr>
                        <w:t xml:space="preserve"> regulating their attention between competing tasks.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D03">
        <w:rPr>
          <w:rFonts w:ascii="Abadi" w:hAnsi="Abadi"/>
          <w:b/>
          <w:color w:val="auto"/>
          <w:sz w:val="44"/>
          <w:szCs w:val="44"/>
        </w:rPr>
        <w:br w:type="page"/>
      </w:r>
    </w:p>
    <w:p w14:paraId="01E08701" w14:textId="35CC3083" w:rsidR="00E42DCA" w:rsidRPr="00DA1C02" w:rsidRDefault="00D46EB0" w:rsidP="002903B8">
      <w:pPr>
        <w:pStyle w:val="Header"/>
        <w:rPr>
          <w:rFonts w:ascii="Abadi" w:hAnsi="Abadi"/>
          <w:b/>
          <w:color w:val="auto"/>
          <w:sz w:val="44"/>
          <w:szCs w:val="44"/>
        </w:rPr>
      </w:pPr>
      <w:r>
        <w:rPr>
          <w:rFonts w:ascii="Abadi" w:hAnsi="Abad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5D94C44" wp14:editId="13063692">
                <wp:simplePos x="0" y="0"/>
                <wp:positionH relativeFrom="margin">
                  <wp:posOffset>26035</wp:posOffset>
                </wp:positionH>
                <wp:positionV relativeFrom="paragraph">
                  <wp:posOffset>443865</wp:posOffset>
                </wp:positionV>
                <wp:extent cx="5946775" cy="613410"/>
                <wp:effectExtent l="38100" t="38100" r="111125" b="11049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613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E3C38B" w14:textId="460B40C9" w:rsidR="000F2E8B" w:rsidRPr="00BB1672" w:rsidRDefault="000F2E8B" w:rsidP="00D46EB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FD630A">
                              <w:rPr>
                                <w:sz w:val="28"/>
                                <w:szCs w:val="28"/>
                              </w:rPr>
                              <w:t>ADHD is one of the most frequently diagnosed</w:t>
                            </w:r>
                            <w:r w:rsidR="00BB1672"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FD630A">
                              <w:rPr>
                                <w:sz w:val="28"/>
                                <w:szCs w:val="28"/>
                              </w:rPr>
                              <w:t>conditions in children</w:t>
                            </w:r>
                            <w:r w:rsidR="00B31B5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FD63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1672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(Centers for Disease Control and Prevention, 2015).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4C44" id="Text Box 9" o:spid="_x0000_s1030" type="#_x0000_t202" style="position:absolute;margin-left:2.05pt;margin-top:34.95pt;width:468.25pt;height:48.3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" fillcolor="white [3201]" strokecolor="#0070c0" strokeweight=".5pt">
                <v:shadow on="t" color="black" opacity="26214f" origin="-.5,-.5" offset=".74836mm,.74836mm"/>
                <v:textbox>
                  <w:txbxContent>
                    <w:p w14:paraId="17E3C38B" w14:textId="460B40C9" w:rsidR="000F2E8B" w:rsidRPr="00BB1672" w:rsidRDefault="000F2E8B" w:rsidP="00D46EB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FD630A">
                        <w:rPr>
                          <w:sz w:val="28"/>
                          <w:szCs w:val="28"/>
                        </w:rPr>
                        <w:t>ADHD is one of the most frequently diagnosed</w:t>
                      </w:r>
                      <w:r w:rsidR="00BB1672">
                        <w:rPr>
                          <w:sz w:val="28"/>
                          <w:szCs w:val="28"/>
                        </w:rPr>
                        <w:t xml:space="preserve">             </w:t>
                      </w:r>
                      <w:r w:rsidRPr="00FD630A">
                        <w:rPr>
                          <w:sz w:val="28"/>
                          <w:szCs w:val="28"/>
                        </w:rPr>
                        <w:t>conditions in children</w:t>
                      </w:r>
                      <w:r w:rsidR="00B31B5C">
                        <w:rPr>
                          <w:sz w:val="28"/>
                          <w:szCs w:val="28"/>
                        </w:rPr>
                        <w:t>.</w:t>
                      </w:r>
                      <w:r w:rsidRPr="00FD63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B1672">
                        <w:rPr>
                          <w:rFonts w:ascii="Abadi" w:hAnsi="Abadi"/>
                          <w:sz w:val="22"/>
                          <w:szCs w:val="22"/>
                        </w:rPr>
                        <w:t>(Centers for Disease Control and Prevention, 2015).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2DCA" w:rsidRPr="00DA1C02">
        <w:rPr>
          <w:rFonts w:ascii="Abadi" w:hAnsi="Abadi"/>
          <w:b/>
          <w:color w:val="auto"/>
          <w:sz w:val="44"/>
          <w:szCs w:val="44"/>
        </w:rPr>
        <w:t>ADH</w:t>
      </w:r>
      <w:r w:rsidR="00744548">
        <w:rPr>
          <w:rFonts w:ascii="Abadi" w:hAnsi="Abadi"/>
          <w:b/>
          <w:color w:val="auto"/>
          <w:sz w:val="44"/>
          <w:szCs w:val="44"/>
        </w:rPr>
        <w:t>D</w:t>
      </w:r>
      <w:r w:rsidR="00E42DCA" w:rsidRPr="00DA1C02">
        <w:rPr>
          <w:rFonts w:ascii="Abadi" w:hAnsi="Abadi"/>
          <w:b/>
          <w:color w:val="auto"/>
          <w:sz w:val="44"/>
          <w:szCs w:val="44"/>
        </w:rPr>
        <w:t xml:space="preserve"> Clues</w:t>
      </w:r>
    </w:p>
    <w:p w14:paraId="0F7CE8D9" w14:textId="59FA2821" w:rsidR="00D46EB0" w:rsidRPr="000D51F3" w:rsidRDefault="00D46EB0" w:rsidP="002903B8">
      <w:pPr>
        <w:pStyle w:val="Header"/>
        <w:rPr>
          <w:sz w:val="28"/>
          <w:szCs w:val="28"/>
        </w:rPr>
      </w:pPr>
    </w:p>
    <w:p w14:paraId="5DDD089C" w14:textId="49C00186" w:rsidR="0052527C" w:rsidRPr="000D51F3" w:rsidRDefault="00D743B3" w:rsidP="002903B8">
      <w:pPr>
        <w:pStyle w:val="Header"/>
        <w:rPr>
          <w:sz w:val="28"/>
          <w:szCs w:val="28"/>
        </w:rPr>
      </w:pPr>
      <w:r w:rsidRPr="000D51F3">
        <w:rPr>
          <w:sz w:val="28"/>
          <w:szCs w:val="28"/>
        </w:rPr>
        <w:t xml:space="preserve">Children </w:t>
      </w:r>
      <w:r w:rsidR="0052527C" w:rsidRPr="000D51F3">
        <w:rPr>
          <w:sz w:val="28"/>
          <w:szCs w:val="28"/>
        </w:rPr>
        <w:t xml:space="preserve">with ADHD </w:t>
      </w:r>
      <w:r w:rsidR="00B31B5C">
        <w:rPr>
          <w:b/>
          <w:bCs/>
          <w:i/>
          <w:iCs/>
          <w:sz w:val="28"/>
          <w:szCs w:val="28"/>
        </w:rPr>
        <w:t>frequent</w:t>
      </w:r>
      <w:r w:rsidR="00A27699" w:rsidRPr="002E65ED">
        <w:rPr>
          <w:b/>
          <w:bCs/>
          <w:i/>
          <w:iCs/>
          <w:sz w:val="28"/>
          <w:szCs w:val="28"/>
        </w:rPr>
        <w:t xml:space="preserve">ly </w:t>
      </w:r>
      <w:r w:rsidR="0052527C" w:rsidRPr="000D51F3">
        <w:rPr>
          <w:sz w:val="28"/>
          <w:szCs w:val="28"/>
        </w:rPr>
        <w:t>exhibit behavioral clues</w:t>
      </w:r>
      <w:r w:rsidR="002903B8" w:rsidRPr="000D51F3">
        <w:rPr>
          <w:sz w:val="28"/>
          <w:szCs w:val="28"/>
        </w:rPr>
        <w:t>, such as</w:t>
      </w:r>
      <w:r w:rsidR="0052527C" w:rsidRPr="000D51F3">
        <w:rPr>
          <w:sz w:val="28"/>
          <w:szCs w:val="28"/>
        </w:rPr>
        <w:t>:</w:t>
      </w:r>
    </w:p>
    <w:p w14:paraId="248BD8B8" w14:textId="5CB4BC8E" w:rsidR="006D435D" w:rsidRPr="002903B8" w:rsidRDefault="006D435D" w:rsidP="002903B8">
      <w:pPr>
        <w:pStyle w:val="Header"/>
        <w:rPr>
          <w:sz w:val="36"/>
          <w:szCs w:val="36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140"/>
        <w:gridCol w:w="270"/>
        <w:gridCol w:w="4945"/>
      </w:tblGrid>
      <w:tr w:rsidR="006D435D" w14:paraId="34A01D97" w14:textId="77777777" w:rsidTr="00962B93">
        <w:trPr>
          <w:trHeight w:val="648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78A76977" w14:textId="481051BD" w:rsidR="00962B93" w:rsidRDefault="006D435D" w:rsidP="00962B93">
            <w:pPr>
              <w:rPr>
                <w:rFonts w:ascii="Abadi" w:hAnsi="Abadi"/>
                <w:b/>
                <w:sz w:val="44"/>
                <w:szCs w:val="44"/>
              </w:rPr>
            </w:pPr>
            <w:r w:rsidRPr="00962B93">
              <w:rPr>
                <w:rFonts w:ascii="Abadi" w:hAnsi="Abadi"/>
                <w:b/>
                <w:color w:val="C00000"/>
                <w:sz w:val="44"/>
                <w:szCs w:val="44"/>
              </w:rPr>
              <w:t>Inattention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DA0137" w14:textId="77777777" w:rsidR="006D435D" w:rsidRDefault="006D435D">
            <w:pPr>
              <w:rPr>
                <w:rFonts w:ascii="Abadi" w:hAnsi="Abadi"/>
                <w:b/>
                <w:sz w:val="44"/>
                <w:szCs w:val="44"/>
              </w:rPr>
            </w:pPr>
          </w:p>
        </w:tc>
        <w:tc>
          <w:tcPr>
            <w:tcW w:w="4945" w:type="dxa"/>
            <w:tcBorders>
              <w:top w:val="nil"/>
              <w:left w:val="nil"/>
              <w:bottom w:val="nil"/>
              <w:right w:val="nil"/>
            </w:tcBorders>
          </w:tcPr>
          <w:p w14:paraId="4985FF4E" w14:textId="4B2EB46B" w:rsidR="006D435D" w:rsidRDefault="006D435D">
            <w:pPr>
              <w:rPr>
                <w:rFonts w:ascii="Abadi" w:hAnsi="Abadi"/>
                <w:b/>
                <w:sz w:val="44"/>
                <w:szCs w:val="44"/>
              </w:rPr>
            </w:pPr>
            <w:r w:rsidRPr="00962B93">
              <w:rPr>
                <w:rFonts w:ascii="Abadi" w:hAnsi="Abadi"/>
                <w:b/>
                <w:color w:val="0070C0"/>
                <w:sz w:val="44"/>
                <w:szCs w:val="44"/>
              </w:rPr>
              <w:t>Hyperactivity/Impulsivity</w:t>
            </w:r>
          </w:p>
        </w:tc>
      </w:tr>
      <w:tr w:rsidR="006D435D" w14:paraId="2AAF1B61" w14:textId="77777777" w:rsidTr="006D435D"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C03EA" w14:textId="6554104B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Struggl</w:t>
            </w:r>
            <w:r w:rsidR="0007239E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to pay attention to details</w:t>
            </w:r>
            <w:r w:rsidR="005F4546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and/or direction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2088A2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F34F2" w14:textId="25267632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Fidget</w:t>
            </w:r>
            <w:r w:rsidR="0007239E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, taps hands or feet</w:t>
            </w:r>
            <w:r w:rsidR="00156D25">
              <w:rPr>
                <w:rFonts w:cstheme="minorHAnsi"/>
                <w:color w:val="auto"/>
                <w:sz w:val="28"/>
                <w:szCs w:val="28"/>
                <w:lang w:eastAsia="en-US"/>
              </w:rPr>
              <w:t>, seems incapable of sitting still</w:t>
            </w:r>
          </w:p>
        </w:tc>
      </w:tr>
      <w:tr w:rsidR="006D435D" w14:paraId="4AFD31B7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BA2E8F" w14:textId="3D0DFC04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Struggl</w:t>
            </w:r>
            <w:r w:rsidR="0007239E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to focus during long tasks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ACE08F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8E103" w14:textId="2C4E0720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Leav</w:t>
            </w:r>
            <w:r w:rsidR="0007239E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seat to move around when expected to remain seated (</w:t>
            </w:r>
            <w:r w:rsidR="00106905">
              <w:rPr>
                <w:rFonts w:cstheme="minorHAnsi"/>
                <w:color w:val="auto"/>
                <w:sz w:val="28"/>
                <w:szCs w:val="28"/>
                <w:lang w:eastAsia="en-US"/>
              </w:rPr>
              <w:t>mid-instruction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)</w:t>
            </w:r>
          </w:p>
        </w:tc>
      </w:tr>
      <w:tr w:rsidR="006D435D" w14:paraId="07E18CDA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691C9C" w14:textId="3A22C77E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Does not seem to listen (absent</w:t>
            </w:r>
            <w:r>
              <w:rPr>
                <w:rFonts w:cstheme="minorHAnsi"/>
                <w:color w:val="auto"/>
                <w:sz w:val="28"/>
                <w:szCs w:val="28"/>
                <w:lang w:eastAsia="en-US"/>
              </w:rPr>
              <w:t>-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minded)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4430C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B726C" w14:textId="18221702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Unable to do tasks or fun activities quietly</w:t>
            </w:r>
          </w:p>
        </w:tc>
      </w:tr>
      <w:tr w:rsidR="006D435D" w14:paraId="4AB018CC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54515" w14:textId="6E1B82F7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Struggl</w:t>
            </w:r>
            <w:r w:rsidR="0007239E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to finish tasks once they have been started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E3AA7F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98382E" w14:textId="562422BC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Talk</w:t>
            </w:r>
            <w:r w:rsidR="00CD18A0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excessively</w:t>
            </w:r>
          </w:p>
        </w:tc>
      </w:tr>
      <w:tr w:rsidR="006D435D" w14:paraId="72643A6F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42D03" w14:textId="66ED0542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>
              <w:rPr>
                <w:rFonts w:cstheme="minorHAnsi"/>
                <w:color w:val="auto"/>
                <w:sz w:val="28"/>
                <w:szCs w:val="28"/>
                <w:lang w:eastAsia="en-US"/>
              </w:rPr>
              <w:t>Chronic d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isorganization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760836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2FC34C" w14:textId="2DA4CFBB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Answer</w:t>
            </w:r>
            <w:r w:rsidR="00CD18A0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questions before they have been completed</w:t>
            </w:r>
          </w:p>
        </w:tc>
      </w:tr>
      <w:tr w:rsidR="006D435D" w14:paraId="7274E765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21D2E9" w14:textId="233FDACD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Avoid</w:t>
            </w:r>
            <w:r w:rsidR="0007239E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tasks that involve lengthy mental focus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5E093E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A4F5C2" w14:textId="7A797104" w:rsidR="006D435D" w:rsidRDefault="00106905" w:rsidP="00DA4E6A">
            <w:pPr>
              <w:rPr>
                <w:rFonts w:ascii="Abadi" w:hAnsi="Abadi"/>
                <w:b/>
                <w:sz w:val="44"/>
                <w:szCs w:val="44"/>
              </w:rPr>
            </w:pPr>
            <w:r>
              <w:rPr>
                <w:rFonts w:cstheme="minorHAnsi"/>
                <w:color w:val="auto"/>
                <w:sz w:val="28"/>
                <w:szCs w:val="28"/>
                <w:lang w:eastAsia="en-US"/>
              </w:rPr>
              <w:t>Has d</w:t>
            </w:r>
            <w:r w:rsidR="006D435D"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ifficulty waiting their turn in line</w:t>
            </w:r>
          </w:p>
        </w:tc>
      </w:tr>
      <w:tr w:rsidR="006D435D" w14:paraId="3BAECF96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64609" w14:textId="61E1E65C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>
              <w:rPr>
                <w:rFonts w:cstheme="minorHAnsi"/>
                <w:color w:val="auto"/>
                <w:sz w:val="28"/>
                <w:szCs w:val="28"/>
                <w:lang w:eastAsia="en-US"/>
              </w:rPr>
              <w:t>Frequently l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osing track of things (homework</w:t>
            </w:r>
            <w:r>
              <w:rPr>
                <w:rFonts w:cstheme="minorHAnsi"/>
                <w:color w:val="auto"/>
                <w:sz w:val="28"/>
                <w:szCs w:val="28"/>
                <w:lang w:eastAsia="en-US"/>
              </w:rPr>
              <w:t>, library books, calculator, id card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E67A00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899891" w14:textId="284A6160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Interrupt</w:t>
            </w:r>
            <w:r w:rsidR="00CD18A0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or intrud</w:t>
            </w:r>
            <w:r w:rsidR="00CD18A0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on others</w:t>
            </w:r>
          </w:p>
        </w:tc>
      </w:tr>
      <w:tr w:rsidR="006D435D" w14:paraId="1A78F260" w14:textId="77777777" w:rsidTr="006D435D"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63327E" w14:textId="67B13647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Easily distracted and forgetful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B15AA1" w14:textId="77777777" w:rsidR="006D435D" w:rsidRPr="000D35E5" w:rsidRDefault="006D435D" w:rsidP="00DA4E6A">
            <w:pPr>
              <w:rPr>
                <w:rFonts w:cstheme="minorHAns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94E097" w14:textId="4BF78DA4" w:rsidR="006D435D" w:rsidRDefault="006D435D" w:rsidP="00DA4E6A">
            <w:pPr>
              <w:rPr>
                <w:rFonts w:ascii="Abadi" w:hAnsi="Abadi"/>
                <w:b/>
                <w:sz w:val="44"/>
                <w:szCs w:val="44"/>
              </w:rPr>
            </w:pP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>Mak</w:t>
            </w:r>
            <w:r w:rsidR="00CD18A0">
              <w:rPr>
                <w:rFonts w:cstheme="minorHAnsi"/>
                <w:color w:val="auto"/>
                <w:sz w:val="28"/>
                <w:szCs w:val="28"/>
                <w:lang w:eastAsia="en-US"/>
              </w:rPr>
              <w:t>ing</w:t>
            </w:r>
            <w:r w:rsidRPr="000D35E5">
              <w:rPr>
                <w:rFonts w:cstheme="minorHAnsi"/>
                <w:color w:val="auto"/>
                <w:sz w:val="28"/>
                <w:szCs w:val="28"/>
                <w:lang w:eastAsia="en-US"/>
              </w:rPr>
              <w:t xml:space="preserve"> hasty decisions without regard for consequences</w:t>
            </w:r>
          </w:p>
        </w:tc>
      </w:tr>
    </w:tbl>
    <w:p w14:paraId="70F1FCEE" w14:textId="77777777" w:rsidR="000D51F3" w:rsidRPr="000D51F3" w:rsidRDefault="000D51F3" w:rsidP="000D51F3">
      <w:pPr>
        <w:rPr>
          <w:rFonts w:ascii="Abadi" w:hAnsi="Abadi"/>
          <w:sz w:val="16"/>
          <w:szCs w:val="16"/>
        </w:rPr>
      </w:pPr>
    </w:p>
    <w:p w14:paraId="1AC1B4C9" w14:textId="758DF8EC" w:rsidR="000D51F3" w:rsidRPr="008E6563" w:rsidRDefault="000D51F3" w:rsidP="000D51F3">
      <w:pPr>
        <w:rPr>
          <w:rFonts w:ascii="Abadi" w:hAnsi="Abadi"/>
          <w:b/>
          <w:sz w:val="22"/>
          <w:szCs w:val="22"/>
        </w:rPr>
      </w:pPr>
      <w:r>
        <w:rPr>
          <w:rFonts w:ascii="Abadi" w:hAnsi="Abadi"/>
          <w:sz w:val="22"/>
          <w:szCs w:val="22"/>
        </w:rPr>
        <w:t>(American Psychiatric Association, 2013)</w:t>
      </w:r>
    </w:p>
    <w:p w14:paraId="17DDCCCF" w14:textId="2DC7FF2F" w:rsidR="00490D0E" w:rsidRDefault="000D51F3" w:rsidP="000D51F3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0D51F3">
        <w:rPr>
          <w:b w:val="0"/>
          <w:color w:val="5F5F5F" w:themeColor="text2" w:themeTint="BF"/>
          <w:sz w:val="28"/>
          <w:szCs w:val="28"/>
        </w:rPr>
        <w:t xml:space="preserve">Because it is </w:t>
      </w:r>
      <w:r w:rsidR="00E4726E">
        <w:rPr>
          <w:b w:val="0"/>
          <w:color w:val="5F5F5F" w:themeColor="text2" w:themeTint="BF"/>
          <w:sz w:val="28"/>
          <w:szCs w:val="28"/>
        </w:rPr>
        <w:t>challenging</w:t>
      </w:r>
      <w:r w:rsidRPr="000D51F3">
        <w:rPr>
          <w:b w:val="0"/>
          <w:color w:val="5F5F5F" w:themeColor="text2" w:themeTint="BF"/>
          <w:sz w:val="28"/>
          <w:szCs w:val="28"/>
        </w:rPr>
        <w:t xml:space="preserve"> for </w:t>
      </w:r>
      <w:r w:rsidR="00935C69">
        <w:rPr>
          <w:b w:val="0"/>
          <w:color w:val="5F5F5F" w:themeColor="text2" w:themeTint="BF"/>
          <w:sz w:val="28"/>
          <w:szCs w:val="28"/>
        </w:rPr>
        <w:t>children</w:t>
      </w:r>
      <w:r w:rsidRPr="000D51F3">
        <w:rPr>
          <w:b w:val="0"/>
          <w:color w:val="5F5F5F" w:themeColor="text2" w:themeTint="BF"/>
          <w:sz w:val="28"/>
          <w:szCs w:val="28"/>
        </w:rPr>
        <w:t xml:space="preserve"> with ADHD to</w:t>
      </w:r>
      <w:r>
        <w:rPr>
          <w:b w:val="0"/>
          <w:color w:val="5F5F5F" w:themeColor="text2" w:themeTint="BF"/>
          <w:sz w:val="28"/>
          <w:szCs w:val="28"/>
        </w:rPr>
        <w:t xml:space="preserve"> </w:t>
      </w:r>
      <w:r w:rsidRPr="000D51F3">
        <w:rPr>
          <w:b w:val="0"/>
          <w:color w:val="5F5F5F" w:themeColor="text2" w:themeTint="BF"/>
          <w:sz w:val="28"/>
          <w:szCs w:val="28"/>
        </w:rPr>
        <w:t>manage their behavior</w:t>
      </w:r>
      <w:r w:rsidR="00E4726E">
        <w:rPr>
          <w:b w:val="0"/>
          <w:color w:val="5F5F5F" w:themeColor="text2" w:themeTint="BF"/>
          <w:sz w:val="28"/>
          <w:szCs w:val="28"/>
        </w:rPr>
        <w:t xml:space="preserve"> consistently</w:t>
      </w:r>
      <w:r w:rsidRPr="000D51F3">
        <w:rPr>
          <w:b w:val="0"/>
          <w:color w:val="5F5F5F" w:themeColor="text2" w:themeTint="BF"/>
          <w:sz w:val="28"/>
          <w:szCs w:val="28"/>
        </w:rPr>
        <w:t>, they are at greater risk of</w:t>
      </w:r>
      <w:r>
        <w:rPr>
          <w:b w:val="0"/>
          <w:color w:val="5F5F5F" w:themeColor="text2" w:themeTint="BF"/>
          <w:sz w:val="28"/>
          <w:szCs w:val="28"/>
        </w:rPr>
        <w:t xml:space="preserve"> </w:t>
      </w:r>
      <w:r w:rsidRPr="000D51F3">
        <w:rPr>
          <w:b w:val="0"/>
          <w:color w:val="5F5F5F" w:themeColor="text2" w:themeTint="BF"/>
          <w:sz w:val="28"/>
          <w:szCs w:val="28"/>
        </w:rPr>
        <w:t>academic, social &amp; emotional frustration.</w:t>
      </w:r>
    </w:p>
    <w:p w14:paraId="6C956D29" w14:textId="496C2519" w:rsidR="00490D0E" w:rsidRDefault="00490D0E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D4060AA" w14:textId="77777777" w:rsidR="00D84FB7" w:rsidRDefault="00D84FB7" w:rsidP="00D84FB7">
      <w:pPr>
        <w:pStyle w:val="Author"/>
        <w:rPr>
          <w:rFonts w:ascii="Abadi" w:hAnsi="Abadi"/>
          <w:color w:val="auto"/>
          <w:sz w:val="44"/>
          <w:szCs w:val="44"/>
        </w:rPr>
      </w:pPr>
      <w:r w:rsidRPr="00A13B7A">
        <w:rPr>
          <w:rFonts w:ascii="Abadi" w:hAnsi="Abadi"/>
          <w:color w:val="auto"/>
          <w:sz w:val="44"/>
          <w:szCs w:val="44"/>
        </w:rPr>
        <w:lastRenderedPageBreak/>
        <w:t>Winning Strategies in the Classroom</w:t>
      </w:r>
    </w:p>
    <w:p w14:paraId="63561915" w14:textId="77777777" w:rsidR="001C1F77" w:rsidRPr="008E6563" w:rsidRDefault="001C1F77" w:rsidP="00E75EA1">
      <w:pPr>
        <w:pStyle w:val="Author"/>
        <w:jc w:val="center"/>
        <w:rPr>
          <w:rFonts w:ascii="Abadi" w:hAnsi="Abadi"/>
          <w:b w:val="0"/>
          <w:sz w:val="22"/>
          <w:szCs w:val="22"/>
        </w:rPr>
      </w:pPr>
    </w:p>
    <w:p w14:paraId="31212BE2" w14:textId="055875A0" w:rsidR="006C0BC2" w:rsidRPr="00624235" w:rsidRDefault="006C0BC2" w:rsidP="001C482E">
      <w:pPr>
        <w:pStyle w:val="Author"/>
        <w:rPr>
          <w:sz w:val="16"/>
          <w:szCs w:val="16"/>
        </w:rPr>
      </w:pPr>
      <w:r w:rsidRPr="00DD2E14">
        <w:rPr>
          <w:color w:val="C00000"/>
        </w:rPr>
        <w:t xml:space="preserve">When a student struggles </w:t>
      </w:r>
      <w:r w:rsidR="00F90B27" w:rsidRPr="00DD2E14">
        <w:rPr>
          <w:color w:val="C00000"/>
        </w:rPr>
        <w:t>to…</w:t>
      </w:r>
    </w:p>
    <w:p w14:paraId="11E46572" w14:textId="3D4D391A" w:rsidR="001C1F77" w:rsidRPr="00920088" w:rsidRDefault="00F90B27" w:rsidP="001C482E">
      <w:pPr>
        <w:pStyle w:val="Author"/>
        <w:rPr>
          <w:color w:val="0070C0"/>
        </w:rPr>
      </w:pPr>
      <w:r w:rsidRPr="00920088">
        <w:rPr>
          <w:color w:val="0070C0"/>
        </w:rPr>
        <w:t>F</w:t>
      </w:r>
      <w:r w:rsidR="001C1F77" w:rsidRPr="00920088">
        <w:rPr>
          <w:color w:val="0070C0"/>
        </w:rPr>
        <w:t xml:space="preserve">ollow </w:t>
      </w:r>
      <w:r w:rsidR="00501350" w:rsidRPr="00920088">
        <w:rPr>
          <w:color w:val="0070C0"/>
        </w:rPr>
        <w:t xml:space="preserve">project </w:t>
      </w:r>
      <w:r w:rsidR="001C1F77" w:rsidRPr="00920088">
        <w:rPr>
          <w:color w:val="0070C0"/>
        </w:rPr>
        <w:t>directions</w:t>
      </w:r>
      <w:r w:rsidR="006100D8">
        <w:rPr>
          <w:color w:val="0070C0"/>
        </w:rPr>
        <w:t>:</w:t>
      </w:r>
    </w:p>
    <w:p w14:paraId="6DFB916E" w14:textId="60676EB7" w:rsidR="007D11B7" w:rsidRPr="001C482E" w:rsidRDefault="00092453" w:rsidP="003E70B4">
      <w:pPr>
        <w:pStyle w:val="Author"/>
        <w:numPr>
          <w:ilvl w:val="0"/>
          <w:numId w:val="25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Break down instructions</w:t>
      </w:r>
      <w:r w:rsidR="00562377" w:rsidRPr="001C482E">
        <w:rPr>
          <w:b w:val="0"/>
          <w:color w:val="5F5F5F" w:themeColor="text2" w:themeTint="BF"/>
          <w:sz w:val="28"/>
          <w:szCs w:val="28"/>
        </w:rPr>
        <w:t xml:space="preserve"> into</w:t>
      </w:r>
      <w:r w:rsidR="00DD2E14">
        <w:rPr>
          <w:b w:val="0"/>
          <w:color w:val="5F5F5F" w:themeColor="text2" w:themeTint="BF"/>
          <w:sz w:val="28"/>
          <w:szCs w:val="28"/>
        </w:rPr>
        <w:t xml:space="preserve"> ordered,</w:t>
      </w:r>
      <w:r w:rsidR="00562377" w:rsidRPr="001C482E">
        <w:rPr>
          <w:b w:val="0"/>
          <w:color w:val="5F5F5F" w:themeColor="text2" w:themeTint="BF"/>
          <w:sz w:val="28"/>
          <w:szCs w:val="28"/>
        </w:rPr>
        <w:t xml:space="preserve"> bite-sized chunks</w:t>
      </w:r>
    </w:p>
    <w:p w14:paraId="55297463" w14:textId="32B28C78" w:rsidR="00A5216F" w:rsidRPr="001C482E" w:rsidRDefault="0008398C" w:rsidP="003E70B4">
      <w:pPr>
        <w:pStyle w:val="Author"/>
        <w:numPr>
          <w:ilvl w:val="0"/>
          <w:numId w:val="25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A</w:t>
      </w:r>
      <w:r w:rsidR="00B47ADE" w:rsidRPr="001C482E">
        <w:rPr>
          <w:b w:val="0"/>
          <w:color w:val="5F5F5F" w:themeColor="text2" w:themeTint="BF"/>
          <w:sz w:val="28"/>
          <w:szCs w:val="28"/>
        </w:rPr>
        <w:t>sk</w:t>
      </w:r>
      <w:r w:rsidR="00092453" w:rsidRPr="001C482E">
        <w:rPr>
          <w:b w:val="0"/>
          <w:color w:val="5F5F5F" w:themeColor="text2" w:themeTint="BF"/>
          <w:sz w:val="28"/>
          <w:szCs w:val="28"/>
        </w:rPr>
        <w:t xml:space="preserve"> student to repeat instructions</w:t>
      </w:r>
      <w:r w:rsidR="00C07F4C">
        <w:rPr>
          <w:b w:val="0"/>
          <w:color w:val="5F5F5F" w:themeColor="text2" w:themeTint="BF"/>
          <w:sz w:val="28"/>
          <w:szCs w:val="28"/>
        </w:rPr>
        <w:t xml:space="preserve"> back</w:t>
      </w:r>
    </w:p>
    <w:p w14:paraId="7A6FB32B" w14:textId="524A26E3" w:rsidR="00A5216F" w:rsidRPr="001C482E" w:rsidRDefault="00501350" w:rsidP="003E70B4">
      <w:pPr>
        <w:pStyle w:val="Author"/>
        <w:numPr>
          <w:ilvl w:val="0"/>
          <w:numId w:val="25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Demonstrate the project completed</w:t>
      </w:r>
    </w:p>
    <w:p w14:paraId="74E6DDFD" w14:textId="53EB6E59" w:rsidR="00B47ADE" w:rsidRPr="00624235" w:rsidRDefault="00B47ADE" w:rsidP="001C482E">
      <w:pPr>
        <w:pStyle w:val="Author"/>
        <w:rPr>
          <w:b w:val="0"/>
          <w:color w:val="5F5F5F" w:themeColor="text2" w:themeTint="BF"/>
          <w:sz w:val="16"/>
          <w:szCs w:val="16"/>
        </w:rPr>
      </w:pPr>
    </w:p>
    <w:p w14:paraId="566A8BE3" w14:textId="569472A3" w:rsidR="00B20CCC" w:rsidRPr="00920088" w:rsidRDefault="006C0BC2" w:rsidP="001C482E">
      <w:pPr>
        <w:pStyle w:val="Author"/>
        <w:rPr>
          <w:color w:val="0070C0"/>
        </w:rPr>
      </w:pPr>
      <w:r w:rsidRPr="00920088">
        <w:rPr>
          <w:color w:val="0070C0"/>
        </w:rPr>
        <w:t>Start/complete</w:t>
      </w:r>
      <w:r w:rsidR="00B20CCC" w:rsidRPr="00920088">
        <w:rPr>
          <w:color w:val="0070C0"/>
        </w:rPr>
        <w:t xml:space="preserve"> written assignments</w:t>
      </w:r>
      <w:r w:rsidR="006100D8">
        <w:rPr>
          <w:color w:val="0070C0"/>
        </w:rPr>
        <w:t>:</w:t>
      </w:r>
    </w:p>
    <w:p w14:paraId="1A2EE105" w14:textId="52BD4B06" w:rsidR="003C7C21" w:rsidRPr="001C482E" w:rsidRDefault="009F452B" w:rsidP="00DD2E14">
      <w:pPr>
        <w:pStyle w:val="Author"/>
        <w:numPr>
          <w:ilvl w:val="0"/>
          <w:numId w:val="29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Break down task</w:t>
      </w:r>
      <w:r w:rsidR="00475ABE" w:rsidRPr="001C482E">
        <w:rPr>
          <w:b w:val="0"/>
          <w:color w:val="5F5F5F" w:themeColor="text2" w:themeTint="BF"/>
          <w:sz w:val="28"/>
          <w:szCs w:val="28"/>
        </w:rPr>
        <w:t>s</w:t>
      </w:r>
      <w:r w:rsidR="003E70B4">
        <w:rPr>
          <w:b w:val="0"/>
          <w:color w:val="5F5F5F" w:themeColor="text2" w:themeTint="BF"/>
          <w:sz w:val="28"/>
          <w:szCs w:val="28"/>
        </w:rPr>
        <w:t xml:space="preserve"> into smaller steps</w:t>
      </w:r>
    </w:p>
    <w:p w14:paraId="390BB57D" w14:textId="7BE58E08" w:rsidR="00B20CCC" w:rsidRPr="001C482E" w:rsidRDefault="003C7C21" w:rsidP="00DD2E14">
      <w:pPr>
        <w:pStyle w:val="Author"/>
        <w:numPr>
          <w:ilvl w:val="0"/>
          <w:numId w:val="29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L</w:t>
      </w:r>
      <w:r w:rsidR="00DD6DC0" w:rsidRPr="001C482E">
        <w:rPr>
          <w:b w:val="0"/>
          <w:color w:val="5F5F5F" w:themeColor="text2" w:themeTint="BF"/>
          <w:sz w:val="28"/>
          <w:szCs w:val="28"/>
        </w:rPr>
        <w:t>imit work on each page</w:t>
      </w:r>
    </w:p>
    <w:p w14:paraId="447DF6CB" w14:textId="45912E8B" w:rsidR="00DD6DC0" w:rsidRPr="001C482E" w:rsidRDefault="00DD6DC0" w:rsidP="00DD2E14">
      <w:pPr>
        <w:pStyle w:val="Author"/>
        <w:numPr>
          <w:ilvl w:val="0"/>
          <w:numId w:val="29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Reduce visual field by covering</w:t>
      </w:r>
      <w:r w:rsidR="00F45F09" w:rsidRPr="001C482E">
        <w:rPr>
          <w:b w:val="0"/>
          <w:color w:val="5F5F5F" w:themeColor="text2" w:themeTint="BF"/>
          <w:sz w:val="28"/>
          <w:szCs w:val="28"/>
        </w:rPr>
        <w:t xml:space="preserve"> </w:t>
      </w:r>
      <w:r w:rsidRPr="001C482E">
        <w:rPr>
          <w:b w:val="0"/>
          <w:color w:val="5F5F5F" w:themeColor="text2" w:themeTint="BF"/>
          <w:sz w:val="28"/>
          <w:szCs w:val="28"/>
        </w:rPr>
        <w:t>part of the page</w:t>
      </w:r>
    </w:p>
    <w:p w14:paraId="2D4BE18F" w14:textId="560E5267" w:rsidR="00A51A05" w:rsidRPr="001C482E" w:rsidRDefault="00A51A05" w:rsidP="00DD2E14">
      <w:pPr>
        <w:pStyle w:val="Author"/>
        <w:numPr>
          <w:ilvl w:val="0"/>
          <w:numId w:val="29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Provide extra time to complete the assignment</w:t>
      </w:r>
    </w:p>
    <w:p w14:paraId="134B52EE" w14:textId="007E0ACD" w:rsidR="00A51A05" w:rsidRPr="001C482E" w:rsidRDefault="00A51A05" w:rsidP="00DD2E14">
      <w:pPr>
        <w:pStyle w:val="Author"/>
        <w:numPr>
          <w:ilvl w:val="0"/>
          <w:numId w:val="29"/>
        </w:numPr>
        <w:rPr>
          <w:b w:val="0"/>
          <w:color w:val="5F5F5F" w:themeColor="text2" w:themeTint="BF"/>
          <w:sz w:val="28"/>
          <w:szCs w:val="28"/>
        </w:rPr>
      </w:pPr>
      <w:r w:rsidRPr="001C482E">
        <w:rPr>
          <w:b w:val="0"/>
          <w:color w:val="5F5F5F" w:themeColor="text2" w:themeTint="BF"/>
          <w:sz w:val="28"/>
          <w:szCs w:val="28"/>
        </w:rPr>
        <w:t>Encourage frequent breaks</w:t>
      </w:r>
    </w:p>
    <w:p w14:paraId="2BBF5F55" w14:textId="47883756" w:rsidR="000C2990" w:rsidRPr="001C482E" w:rsidRDefault="00C07F4C" w:rsidP="00DD2E14">
      <w:pPr>
        <w:pStyle w:val="Author"/>
        <w:numPr>
          <w:ilvl w:val="0"/>
          <w:numId w:val="29"/>
        </w:numPr>
        <w:rPr>
          <w:b w:val="0"/>
          <w:color w:val="5F5F5F" w:themeColor="text2" w:themeTint="BF"/>
          <w:sz w:val="28"/>
          <w:szCs w:val="28"/>
        </w:rPr>
      </w:pPr>
      <w:r>
        <w:rPr>
          <w:b w:val="0"/>
          <w:color w:val="5F5F5F" w:themeColor="text2" w:themeTint="BF"/>
          <w:sz w:val="28"/>
          <w:szCs w:val="28"/>
        </w:rPr>
        <w:t>Online, a</w:t>
      </w:r>
      <w:r w:rsidR="00EC5BF6" w:rsidRPr="001C482E">
        <w:rPr>
          <w:b w:val="0"/>
          <w:color w:val="5F5F5F" w:themeColor="text2" w:themeTint="BF"/>
          <w:sz w:val="28"/>
          <w:szCs w:val="28"/>
        </w:rPr>
        <w:t xml:space="preserve">llow the student to use audio </w:t>
      </w:r>
      <w:r w:rsidR="0073011D" w:rsidRPr="001C482E">
        <w:rPr>
          <w:b w:val="0"/>
          <w:color w:val="5F5F5F" w:themeColor="text2" w:themeTint="BF"/>
          <w:sz w:val="28"/>
          <w:szCs w:val="28"/>
        </w:rPr>
        <w:t>feature</w:t>
      </w:r>
      <w:r w:rsidR="00F45F09" w:rsidRPr="001C482E">
        <w:rPr>
          <w:b w:val="0"/>
          <w:color w:val="5F5F5F" w:themeColor="text2" w:themeTint="BF"/>
          <w:sz w:val="28"/>
          <w:szCs w:val="28"/>
        </w:rPr>
        <w:t>s to ‘write’</w:t>
      </w:r>
    </w:p>
    <w:p w14:paraId="67963546" w14:textId="77777777" w:rsidR="00601EEC" w:rsidRPr="00624235" w:rsidRDefault="00601EEC" w:rsidP="00624235">
      <w:pPr>
        <w:pStyle w:val="Author"/>
        <w:rPr>
          <w:b w:val="0"/>
          <w:color w:val="5F5F5F" w:themeColor="text2" w:themeTint="BF"/>
          <w:sz w:val="16"/>
          <w:szCs w:val="16"/>
        </w:rPr>
      </w:pPr>
    </w:p>
    <w:p w14:paraId="0639375A" w14:textId="17FEA90A" w:rsidR="00FC0777" w:rsidRPr="006100D8" w:rsidRDefault="006100D8" w:rsidP="006C0BC2">
      <w:pPr>
        <w:pStyle w:val="Author"/>
        <w:rPr>
          <w:color w:val="0070C0"/>
        </w:rPr>
      </w:pPr>
      <w:r w:rsidRPr="006100D8">
        <w:rPr>
          <w:color w:val="0070C0"/>
        </w:rPr>
        <w:t>Get or stay</w:t>
      </w:r>
      <w:r w:rsidR="00A96360" w:rsidRPr="006100D8">
        <w:rPr>
          <w:color w:val="0070C0"/>
        </w:rPr>
        <w:t xml:space="preserve"> </w:t>
      </w:r>
      <w:r w:rsidRPr="006100D8">
        <w:rPr>
          <w:color w:val="0070C0"/>
        </w:rPr>
        <w:t>organized:</w:t>
      </w:r>
    </w:p>
    <w:p w14:paraId="6181DFBD" w14:textId="3D14FF6E" w:rsidR="00377243" w:rsidRPr="006C0BC2" w:rsidRDefault="00927AEB" w:rsidP="00920088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6C0BC2">
        <w:rPr>
          <w:b w:val="0"/>
          <w:color w:val="5F5F5F" w:themeColor="text2" w:themeTint="BF"/>
          <w:sz w:val="28"/>
          <w:szCs w:val="28"/>
        </w:rPr>
        <w:t xml:space="preserve">Stress </w:t>
      </w:r>
      <w:r w:rsidR="001F789D" w:rsidRPr="006C0BC2">
        <w:rPr>
          <w:b w:val="0"/>
          <w:color w:val="5F5F5F" w:themeColor="text2" w:themeTint="BF"/>
          <w:sz w:val="28"/>
          <w:szCs w:val="28"/>
        </w:rPr>
        <w:t>routine</w:t>
      </w:r>
      <w:r w:rsidRPr="006C0BC2">
        <w:rPr>
          <w:b w:val="0"/>
          <w:color w:val="5F5F5F" w:themeColor="text2" w:themeTint="BF"/>
          <w:sz w:val="28"/>
          <w:szCs w:val="28"/>
        </w:rPr>
        <w:t xml:space="preserve"> &amp; rituals</w:t>
      </w:r>
    </w:p>
    <w:p w14:paraId="2BA4E313" w14:textId="429D4103" w:rsidR="004169B5" w:rsidRPr="006C0BC2" w:rsidRDefault="00377243" w:rsidP="00920088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6C0BC2">
        <w:rPr>
          <w:b w:val="0"/>
          <w:color w:val="5F5F5F" w:themeColor="text2" w:themeTint="BF"/>
          <w:sz w:val="28"/>
          <w:szCs w:val="28"/>
        </w:rPr>
        <w:t xml:space="preserve">Establish clear </w:t>
      </w:r>
      <w:r w:rsidR="00DD2E14">
        <w:rPr>
          <w:b w:val="0"/>
          <w:color w:val="5F5F5F" w:themeColor="text2" w:themeTint="BF"/>
          <w:sz w:val="28"/>
          <w:szCs w:val="28"/>
        </w:rPr>
        <w:t>expectations around organization</w:t>
      </w:r>
    </w:p>
    <w:p w14:paraId="355757F8" w14:textId="008C5ED5" w:rsidR="009F18E6" w:rsidRPr="006C0BC2" w:rsidRDefault="000B2858" w:rsidP="00920088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6C0BC2">
        <w:rPr>
          <w:b w:val="0"/>
          <w:color w:val="5F5F5F" w:themeColor="text2" w:themeTint="BF"/>
          <w:sz w:val="28"/>
          <w:szCs w:val="28"/>
        </w:rPr>
        <w:t>Encourage use of</w:t>
      </w:r>
      <w:r w:rsidR="00C50F1C" w:rsidRPr="006C0BC2">
        <w:rPr>
          <w:b w:val="0"/>
          <w:color w:val="5F5F5F" w:themeColor="text2" w:themeTint="BF"/>
          <w:sz w:val="28"/>
          <w:szCs w:val="28"/>
        </w:rPr>
        <w:t xml:space="preserve"> only</w:t>
      </w:r>
      <w:r w:rsidRPr="006C0BC2">
        <w:rPr>
          <w:b w:val="0"/>
          <w:color w:val="5F5F5F" w:themeColor="text2" w:themeTint="BF"/>
          <w:sz w:val="28"/>
          <w:szCs w:val="28"/>
        </w:rPr>
        <w:t xml:space="preserve"> </w:t>
      </w:r>
      <w:r w:rsidR="00C50F1C" w:rsidRPr="006C0BC2">
        <w:rPr>
          <w:b w:val="0"/>
          <w:color w:val="5F5F5F" w:themeColor="text2" w:themeTint="BF"/>
          <w:sz w:val="28"/>
          <w:szCs w:val="28"/>
        </w:rPr>
        <w:t>1</w:t>
      </w:r>
      <w:r w:rsidRPr="006C0BC2">
        <w:rPr>
          <w:b w:val="0"/>
          <w:color w:val="5F5F5F" w:themeColor="text2" w:themeTint="BF"/>
          <w:sz w:val="28"/>
          <w:szCs w:val="28"/>
        </w:rPr>
        <w:t xml:space="preserve"> calendar for assignments</w:t>
      </w:r>
    </w:p>
    <w:p w14:paraId="43C3A1C7" w14:textId="603AB9C8" w:rsidR="000B2858" w:rsidRPr="006C0BC2" w:rsidRDefault="00AE4227" w:rsidP="00920088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6C0BC2">
        <w:rPr>
          <w:b w:val="0"/>
          <w:color w:val="5F5F5F" w:themeColor="text2" w:themeTint="BF"/>
          <w:sz w:val="28"/>
          <w:szCs w:val="28"/>
        </w:rPr>
        <w:t>Place a s</w:t>
      </w:r>
      <w:r w:rsidR="00065119" w:rsidRPr="006C0BC2">
        <w:rPr>
          <w:b w:val="0"/>
          <w:color w:val="5F5F5F" w:themeColor="text2" w:themeTint="BF"/>
          <w:sz w:val="28"/>
          <w:szCs w:val="28"/>
        </w:rPr>
        <w:t>ticky n</w:t>
      </w:r>
      <w:r w:rsidR="006352AB" w:rsidRPr="006C0BC2">
        <w:rPr>
          <w:b w:val="0"/>
          <w:color w:val="5F5F5F" w:themeColor="text2" w:themeTint="BF"/>
          <w:sz w:val="28"/>
          <w:szCs w:val="28"/>
        </w:rPr>
        <w:t>ote on student’s desk of daily activities</w:t>
      </w:r>
      <w:r w:rsidR="00FD6A77" w:rsidRPr="006C0BC2">
        <w:rPr>
          <w:b w:val="0"/>
          <w:color w:val="5F5F5F" w:themeColor="text2" w:themeTint="BF"/>
          <w:sz w:val="28"/>
          <w:szCs w:val="28"/>
        </w:rPr>
        <w:t xml:space="preserve"> &amp; supplies required to complete homework</w:t>
      </w:r>
    </w:p>
    <w:p w14:paraId="588037C4" w14:textId="543CE279" w:rsidR="006352AB" w:rsidRPr="006C0BC2" w:rsidRDefault="006352AB" w:rsidP="00920088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6C0BC2">
        <w:rPr>
          <w:b w:val="0"/>
          <w:color w:val="5F5F5F" w:themeColor="text2" w:themeTint="BF"/>
          <w:sz w:val="28"/>
          <w:szCs w:val="28"/>
        </w:rPr>
        <w:t>Encourage student to adhere to end-times of tasks</w:t>
      </w:r>
    </w:p>
    <w:p w14:paraId="668DE05A" w14:textId="44220E4A" w:rsidR="00183EA8" w:rsidRPr="006C0BC2" w:rsidRDefault="00183EA8" w:rsidP="00920088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6C0BC2">
        <w:rPr>
          <w:b w:val="0"/>
          <w:color w:val="5F5F5F" w:themeColor="text2" w:themeTint="BF"/>
          <w:sz w:val="28"/>
          <w:szCs w:val="28"/>
        </w:rPr>
        <w:t>Provide student</w:t>
      </w:r>
      <w:r w:rsidR="007A037D" w:rsidRPr="006C0BC2">
        <w:rPr>
          <w:b w:val="0"/>
          <w:color w:val="5F5F5F" w:themeColor="text2" w:themeTint="BF"/>
          <w:sz w:val="28"/>
          <w:szCs w:val="28"/>
        </w:rPr>
        <w:t xml:space="preserve"> with </w:t>
      </w:r>
      <w:r w:rsidR="009D2828" w:rsidRPr="006C0BC2">
        <w:rPr>
          <w:b w:val="0"/>
          <w:color w:val="5F5F5F" w:themeColor="text2" w:themeTint="BF"/>
          <w:sz w:val="28"/>
          <w:szCs w:val="28"/>
        </w:rPr>
        <w:t xml:space="preserve">color/image-coded </w:t>
      </w:r>
      <w:r w:rsidR="00F9248E">
        <w:rPr>
          <w:b w:val="0"/>
          <w:color w:val="5F5F5F" w:themeColor="text2" w:themeTint="BF"/>
          <w:sz w:val="28"/>
          <w:szCs w:val="28"/>
        </w:rPr>
        <w:t xml:space="preserve">folders or </w:t>
      </w:r>
      <w:r w:rsidR="007A037D" w:rsidRPr="006C0BC2">
        <w:rPr>
          <w:b w:val="0"/>
          <w:color w:val="5F5F5F" w:themeColor="text2" w:themeTint="BF"/>
          <w:sz w:val="28"/>
          <w:szCs w:val="28"/>
        </w:rPr>
        <w:t>binder</w:t>
      </w:r>
      <w:r w:rsidR="00F9248E">
        <w:rPr>
          <w:b w:val="0"/>
          <w:color w:val="5F5F5F" w:themeColor="text2" w:themeTint="BF"/>
          <w:sz w:val="28"/>
          <w:szCs w:val="28"/>
        </w:rPr>
        <w:t>s</w:t>
      </w:r>
      <w:r w:rsidRPr="006C0BC2">
        <w:rPr>
          <w:b w:val="0"/>
          <w:color w:val="5F5F5F" w:themeColor="text2" w:themeTint="BF"/>
          <w:sz w:val="28"/>
          <w:szCs w:val="28"/>
        </w:rPr>
        <w:t xml:space="preserve"> </w:t>
      </w:r>
    </w:p>
    <w:p w14:paraId="235733CA" w14:textId="77777777" w:rsidR="00624235" w:rsidRPr="00624235" w:rsidRDefault="000969D8" w:rsidP="006C0BC2">
      <w:pPr>
        <w:pStyle w:val="Author"/>
        <w:numPr>
          <w:ilvl w:val="0"/>
          <w:numId w:val="28"/>
        </w:numPr>
      </w:pPr>
      <w:r w:rsidRPr="00624235">
        <w:rPr>
          <w:b w:val="0"/>
          <w:color w:val="5F5F5F" w:themeColor="text2" w:themeTint="BF"/>
          <w:sz w:val="28"/>
          <w:szCs w:val="28"/>
        </w:rPr>
        <w:t>Maintain</w:t>
      </w:r>
      <w:r w:rsidR="00211DB0" w:rsidRPr="00624235">
        <w:rPr>
          <w:b w:val="0"/>
          <w:color w:val="5F5F5F" w:themeColor="text2" w:themeTint="BF"/>
          <w:sz w:val="28"/>
          <w:szCs w:val="28"/>
        </w:rPr>
        <w:t xml:space="preserve"> &amp; model</w:t>
      </w:r>
      <w:r w:rsidR="004169B5" w:rsidRPr="00624235">
        <w:rPr>
          <w:b w:val="0"/>
          <w:color w:val="5F5F5F" w:themeColor="text2" w:themeTint="BF"/>
          <w:sz w:val="28"/>
          <w:szCs w:val="28"/>
        </w:rPr>
        <w:t xml:space="preserve"> a </w:t>
      </w:r>
      <w:r w:rsidR="001B700F" w:rsidRPr="00624235">
        <w:rPr>
          <w:b w:val="0"/>
          <w:color w:val="5F5F5F" w:themeColor="text2" w:themeTint="BF"/>
          <w:sz w:val="28"/>
          <w:szCs w:val="28"/>
        </w:rPr>
        <w:t>well-</w:t>
      </w:r>
      <w:r w:rsidR="004169B5" w:rsidRPr="00624235">
        <w:rPr>
          <w:b w:val="0"/>
          <w:color w:val="5F5F5F" w:themeColor="text2" w:themeTint="BF"/>
          <w:sz w:val="28"/>
          <w:szCs w:val="28"/>
        </w:rPr>
        <w:t>organized</w:t>
      </w:r>
      <w:r w:rsidR="001B700F" w:rsidRPr="00624235">
        <w:rPr>
          <w:b w:val="0"/>
          <w:color w:val="5F5F5F" w:themeColor="text2" w:themeTint="BF"/>
          <w:sz w:val="28"/>
          <w:szCs w:val="28"/>
        </w:rPr>
        <w:t xml:space="preserve"> classroom</w:t>
      </w:r>
    </w:p>
    <w:p w14:paraId="3DCA2B80" w14:textId="14770F91" w:rsidR="002F6A32" w:rsidRDefault="00B15F35" w:rsidP="00624235">
      <w:pPr>
        <w:pStyle w:val="Author"/>
        <w:numPr>
          <w:ilvl w:val="0"/>
          <w:numId w:val="28"/>
        </w:numPr>
        <w:rPr>
          <w:b w:val="0"/>
          <w:color w:val="5F5F5F" w:themeColor="text2" w:themeTint="BF"/>
          <w:sz w:val="28"/>
          <w:szCs w:val="28"/>
        </w:rPr>
      </w:pPr>
      <w:r w:rsidRPr="002F6A32">
        <w:rPr>
          <w:b w:val="0"/>
          <w:color w:val="5F5F5F" w:themeColor="text2" w:themeTint="BF"/>
          <w:sz w:val="28"/>
          <w:szCs w:val="28"/>
        </w:rPr>
        <w:t>Provide extra (electronic) books</w:t>
      </w:r>
      <w:r w:rsidR="009F18E6" w:rsidRPr="002F6A32">
        <w:rPr>
          <w:b w:val="0"/>
          <w:color w:val="5F5F5F" w:themeColor="text2" w:themeTint="BF"/>
          <w:sz w:val="28"/>
          <w:szCs w:val="28"/>
        </w:rPr>
        <w:t xml:space="preserve"> to reduce </w:t>
      </w:r>
      <w:r w:rsidR="006108B5">
        <w:rPr>
          <w:b w:val="0"/>
          <w:color w:val="5F5F5F" w:themeColor="text2" w:themeTint="BF"/>
          <w:sz w:val="28"/>
          <w:szCs w:val="28"/>
        </w:rPr>
        <w:t>interruption</w:t>
      </w:r>
      <w:r w:rsidR="00D725F1">
        <w:rPr>
          <w:b w:val="0"/>
          <w:color w:val="5F5F5F" w:themeColor="text2" w:themeTint="BF"/>
          <w:sz w:val="28"/>
          <w:szCs w:val="28"/>
        </w:rPr>
        <w:t xml:space="preserve"> if they happen to forget them</w:t>
      </w:r>
      <w:r w:rsidR="009F18E6" w:rsidRPr="002F6A32">
        <w:rPr>
          <w:b w:val="0"/>
          <w:color w:val="5F5F5F" w:themeColor="text2" w:themeTint="BF"/>
          <w:sz w:val="28"/>
          <w:szCs w:val="28"/>
        </w:rPr>
        <w:t xml:space="preserve"> </w:t>
      </w:r>
    </w:p>
    <w:p w14:paraId="62F9A578" w14:textId="2DA7B9F1" w:rsidR="00D725F1" w:rsidRPr="00D725F1" w:rsidRDefault="009D2828" w:rsidP="00D725F1">
      <w:pPr>
        <w:pStyle w:val="Author"/>
        <w:numPr>
          <w:ilvl w:val="0"/>
          <w:numId w:val="28"/>
        </w:numPr>
        <w:rPr>
          <w:sz w:val="28"/>
          <w:szCs w:val="28"/>
        </w:rPr>
      </w:pPr>
      <w:r w:rsidRPr="00D725F1">
        <w:rPr>
          <w:b w:val="0"/>
          <w:color w:val="5F5F5F" w:themeColor="text2" w:themeTint="BF"/>
          <w:sz w:val="28"/>
          <w:szCs w:val="28"/>
        </w:rPr>
        <w:t>Assign a peer</w:t>
      </w:r>
      <w:r w:rsidR="00660954" w:rsidRPr="00D725F1">
        <w:rPr>
          <w:b w:val="0"/>
          <w:color w:val="5F5F5F" w:themeColor="text2" w:themeTint="BF"/>
          <w:sz w:val="28"/>
          <w:szCs w:val="28"/>
        </w:rPr>
        <w:t xml:space="preserve"> to help student establish &amp; maintain organizational structure</w:t>
      </w:r>
      <w:r w:rsidR="00D725F1" w:rsidRPr="00D725F1">
        <w:rPr>
          <w:color w:val="5F5F5F" w:themeColor="text2" w:themeTint="BF"/>
          <w:sz w:val="28"/>
          <w:szCs w:val="28"/>
        </w:rPr>
        <w:br w:type="page"/>
      </w:r>
    </w:p>
    <w:p w14:paraId="26280DEA" w14:textId="6331C999" w:rsidR="00D725F1" w:rsidRDefault="005F74C6" w:rsidP="00D725F1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rFonts w:ascii="Abadi" w:hAnsi="Abadi"/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13DEDE" wp14:editId="618C781F">
                <wp:simplePos x="0" y="0"/>
                <wp:positionH relativeFrom="margin">
                  <wp:align>left</wp:align>
                </wp:positionH>
                <wp:positionV relativeFrom="paragraph">
                  <wp:posOffset>506730</wp:posOffset>
                </wp:positionV>
                <wp:extent cx="5946775" cy="661035"/>
                <wp:effectExtent l="38100" t="38100" r="111125" b="1200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66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7A6038" w14:textId="6F90C444" w:rsidR="00A5752D" w:rsidRPr="00950DD6" w:rsidRDefault="00950DD6" w:rsidP="00796BF2">
                            <w:pPr>
                              <w:pStyle w:val="Author"/>
                              <w:jc w:val="center"/>
                              <w:rPr>
                                <w:rFonts w:ascii="Abadi" w:hAnsi="Abad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950DD6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Classroom culture </w:t>
                            </w:r>
                            <w:r w:rsidR="007F4CED" w:rsidRPr="00950DD6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>matters</w:t>
                            </w:r>
                            <w:r w:rsidR="007F4CED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>;</w:t>
                            </w:r>
                            <w:r w:rsidRPr="00950DD6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 it can either support or create challenges to the student’s success. </w:t>
                            </w:r>
                            <w:r w:rsidRPr="00950DD6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24"/>
                              </w:rPr>
                              <w:t>(Piffner, 2011)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DEDE" id="Text Box 11" o:spid="_x0000_s1031" type="#_x0000_t202" style="position:absolute;margin-left:0;margin-top:39.9pt;width:468.25pt;height:52.0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" fillcolor="white [3201]" strokecolor="#0070c0" strokeweight=".5pt">
                <v:shadow on="t" color="black" opacity="26214f" origin="-.5,-.5" offset=".74836mm,.74836mm"/>
                <v:textbox>
                  <w:txbxContent>
                    <w:p w14:paraId="6B7A6038" w14:textId="6F90C444" w:rsidR="00A5752D" w:rsidRPr="00950DD6" w:rsidRDefault="00950DD6" w:rsidP="00796BF2">
                      <w:pPr>
                        <w:pStyle w:val="Author"/>
                        <w:jc w:val="center"/>
                        <w:rPr>
                          <w:rFonts w:ascii="Abadi" w:hAnsi="Abadi"/>
                          <w:color w:val="0070C0"/>
                          <w:sz w:val="20"/>
                          <w:szCs w:val="20"/>
                        </w:rPr>
                      </w:pPr>
                      <w:r w:rsidRPr="00950DD6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Classroom culture </w:t>
                      </w:r>
                      <w:r w:rsidR="007F4CED" w:rsidRPr="00950DD6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>matters</w:t>
                      </w:r>
                      <w:r w:rsidR="007F4CED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>;</w:t>
                      </w:r>
                      <w:r w:rsidRPr="00950DD6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 it can either support or create challenges to the student’s success</w:t>
                      </w:r>
                      <w:r w:rsidRPr="00950DD6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. </w:t>
                      </w:r>
                      <w:r w:rsidRPr="00950DD6">
                        <w:rPr>
                          <w:rFonts w:ascii="Abadi" w:hAnsi="Abadi"/>
                          <w:b w:val="0"/>
                          <w:color w:val="5F5F5F" w:themeColor="text2" w:themeTint="BF"/>
                          <w:sz w:val="24"/>
                        </w:rPr>
                        <w:t>(Piffner, 2011)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7334">
        <w:rPr>
          <w:rFonts w:ascii="Abadi" w:hAnsi="Abadi"/>
          <w:color w:val="auto"/>
          <w:sz w:val="44"/>
          <w:szCs w:val="44"/>
        </w:rPr>
        <w:t>Classroom Culture</w:t>
      </w:r>
    </w:p>
    <w:p w14:paraId="320287FF" w14:textId="754E693E" w:rsidR="00D725F1" w:rsidRDefault="00D725F1" w:rsidP="00E75EA1">
      <w:pPr>
        <w:pStyle w:val="Author"/>
        <w:jc w:val="center"/>
        <w:rPr>
          <w:rFonts w:ascii="Abadi" w:hAnsi="Abadi"/>
          <w:bCs/>
          <w:sz w:val="22"/>
          <w:szCs w:val="22"/>
          <w:u w:val="single"/>
        </w:rPr>
      </w:pPr>
    </w:p>
    <w:p w14:paraId="15FAD761" w14:textId="59918482" w:rsidR="00F8791E" w:rsidRPr="0086309B" w:rsidRDefault="00F8791E" w:rsidP="00A5752D">
      <w:pPr>
        <w:pStyle w:val="Author"/>
        <w:rPr>
          <w:color w:val="auto"/>
        </w:rPr>
      </w:pPr>
      <w:r w:rsidRPr="0086309B">
        <w:rPr>
          <w:color w:val="auto"/>
        </w:rPr>
        <w:t>T</w:t>
      </w:r>
      <w:r w:rsidR="00FB67C2" w:rsidRPr="0086309B">
        <w:rPr>
          <w:color w:val="auto"/>
        </w:rPr>
        <w:t>ake the Time</w:t>
      </w:r>
    </w:p>
    <w:p w14:paraId="261F464D" w14:textId="4F494B6F" w:rsidR="002934E2" w:rsidRDefault="00CD5492" w:rsidP="00A5752D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A5752D">
        <w:rPr>
          <w:b w:val="0"/>
          <w:color w:val="5F5F5F" w:themeColor="text2" w:themeTint="BF"/>
          <w:sz w:val="28"/>
          <w:szCs w:val="28"/>
        </w:rPr>
        <w:t>A</w:t>
      </w:r>
      <w:r w:rsidR="001111C0" w:rsidRPr="00A5752D">
        <w:rPr>
          <w:b w:val="0"/>
          <w:color w:val="5F5F5F" w:themeColor="text2" w:themeTint="BF"/>
          <w:sz w:val="28"/>
          <w:szCs w:val="28"/>
        </w:rPr>
        <w:t xml:space="preserve"> student can blossom if even one teacher takes a little extra time to create a warm &amp; caring relationship with</w:t>
      </w:r>
      <w:r w:rsidR="00C73CFB" w:rsidRPr="00A5752D">
        <w:rPr>
          <w:b w:val="0"/>
          <w:color w:val="5F5F5F" w:themeColor="text2" w:themeTint="BF"/>
          <w:sz w:val="28"/>
          <w:szCs w:val="28"/>
        </w:rPr>
        <w:t xml:space="preserve"> them</w:t>
      </w:r>
      <w:r w:rsidR="007F4CED">
        <w:rPr>
          <w:b w:val="0"/>
          <w:color w:val="5F5F5F" w:themeColor="text2" w:themeTint="BF"/>
          <w:sz w:val="28"/>
          <w:szCs w:val="28"/>
        </w:rPr>
        <w:t xml:space="preserve">. </w:t>
      </w:r>
    </w:p>
    <w:p w14:paraId="4E440946" w14:textId="0B8BB1E0" w:rsidR="002934E2" w:rsidRPr="00621E4E" w:rsidRDefault="002934E2" w:rsidP="00A5752D">
      <w:pPr>
        <w:pStyle w:val="Author"/>
        <w:rPr>
          <w:b w:val="0"/>
          <w:color w:val="5F5F5F" w:themeColor="text2" w:themeTint="BF"/>
          <w:sz w:val="16"/>
          <w:szCs w:val="16"/>
        </w:rPr>
      </w:pPr>
    </w:p>
    <w:p w14:paraId="53EF7AB7" w14:textId="41D58CD7" w:rsidR="000703AC" w:rsidRPr="00A5752D" w:rsidRDefault="007F4CED" w:rsidP="00A5752D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5F74C6">
        <w:rPr>
          <w:bCs/>
          <w:i/>
          <w:iCs/>
          <w:color w:val="0070C0"/>
          <w:sz w:val="28"/>
          <w:szCs w:val="28"/>
        </w:rPr>
        <w:t>B</w:t>
      </w:r>
      <w:r w:rsidR="00C73CFB" w:rsidRPr="005F74C6">
        <w:rPr>
          <w:bCs/>
          <w:i/>
          <w:iCs/>
          <w:color w:val="0070C0"/>
          <w:sz w:val="28"/>
          <w:szCs w:val="28"/>
        </w:rPr>
        <w:t>e th</w:t>
      </w:r>
      <w:r w:rsidR="00F8791E" w:rsidRPr="005F74C6">
        <w:rPr>
          <w:bCs/>
          <w:i/>
          <w:iCs/>
          <w:color w:val="0070C0"/>
          <w:sz w:val="28"/>
          <w:szCs w:val="28"/>
        </w:rPr>
        <w:t>e</w:t>
      </w:r>
      <w:r w:rsidR="00C73CFB" w:rsidRPr="005F74C6">
        <w:rPr>
          <w:bCs/>
          <w:i/>
          <w:iCs/>
          <w:color w:val="0070C0"/>
          <w:sz w:val="28"/>
          <w:szCs w:val="28"/>
        </w:rPr>
        <w:t xml:space="preserve"> teacher</w:t>
      </w:r>
      <w:r w:rsidR="00F8791E" w:rsidRPr="005F74C6">
        <w:rPr>
          <w:bCs/>
          <w:i/>
          <w:iCs/>
          <w:color w:val="0070C0"/>
          <w:sz w:val="28"/>
          <w:szCs w:val="28"/>
        </w:rPr>
        <w:t xml:space="preserve"> who takes time</w:t>
      </w:r>
      <w:r w:rsidR="00711BD2" w:rsidRPr="005F74C6">
        <w:rPr>
          <w:bCs/>
          <w:i/>
          <w:iCs/>
          <w:color w:val="0070C0"/>
          <w:sz w:val="28"/>
          <w:szCs w:val="28"/>
        </w:rPr>
        <w:t>.</w:t>
      </w:r>
      <w:r w:rsidR="00711BD2">
        <w:rPr>
          <w:b w:val="0"/>
          <w:color w:val="5F5F5F" w:themeColor="text2" w:themeTint="BF"/>
          <w:sz w:val="28"/>
          <w:szCs w:val="28"/>
        </w:rPr>
        <w:t xml:space="preserve"> </w:t>
      </w:r>
      <w:r w:rsidR="00FB67C2">
        <w:rPr>
          <w:b w:val="0"/>
          <w:color w:val="5F5F5F" w:themeColor="text2" w:themeTint="BF"/>
          <w:sz w:val="28"/>
          <w:szCs w:val="28"/>
        </w:rPr>
        <w:t>T</w:t>
      </w:r>
      <w:r w:rsidR="001C7B22">
        <w:rPr>
          <w:b w:val="0"/>
          <w:color w:val="5F5F5F" w:themeColor="text2" w:themeTint="BF"/>
          <w:sz w:val="28"/>
          <w:szCs w:val="28"/>
        </w:rPr>
        <w:t xml:space="preserve">ime you invest </w:t>
      </w:r>
      <w:r w:rsidR="00F8791E">
        <w:rPr>
          <w:b w:val="0"/>
          <w:color w:val="5F5F5F" w:themeColor="text2" w:themeTint="BF"/>
          <w:sz w:val="28"/>
          <w:szCs w:val="28"/>
        </w:rPr>
        <w:t xml:space="preserve">now </w:t>
      </w:r>
      <w:r w:rsidR="00711BD2">
        <w:rPr>
          <w:b w:val="0"/>
          <w:color w:val="5F5F5F" w:themeColor="text2" w:themeTint="BF"/>
          <w:sz w:val="28"/>
          <w:szCs w:val="28"/>
        </w:rPr>
        <w:t>can</w:t>
      </w:r>
      <w:r w:rsidR="000703AC" w:rsidRPr="00A5752D">
        <w:rPr>
          <w:b w:val="0"/>
          <w:color w:val="5F5F5F" w:themeColor="text2" w:themeTint="BF"/>
          <w:sz w:val="28"/>
          <w:szCs w:val="28"/>
        </w:rPr>
        <w:t xml:space="preserve"> </w:t>
      </w:r>
      <w:r w:rsidR="00C73CFB" w:rsidRPr="00A5752D">
        <w:rPr>
          <w:b w:val="0"/>
          <w:color w:val="5F5F5F" w:themeColor="text2" w:themeTint="BF"/>
          <w:sz w:val="28"/>
          <w:szCs w:val="28"/>
        </w:rPr>
        <w:t>chang</w:t>
      </w:r>
      <w:r w:rsidR="000703AC" w:rsidRPr="00A5752D">
        <w:rPr>
          <w:b w:val="0"/>
          <w:color w:val="5F5F5F" w:themeColor="text2" w:themeTint="BF"/>
          <w:sz w:val="28"/>
          <w:szCs w:val="28"/>
        </w:rPr>
        <w:t xml:space="preserve">e </w:t>
      </w:r>
      <w:r w:rsidR="00C73CFB" w:rsidRPr="00A5752D">
        <w:rPr>
          <w:b w:val="0"/>
          <w:color w:val="5F5F5F" w:themeColor="text2" w:themeTint="BF"/>
          <w:sz w:val="28"/>
          <w:szCs w:val="28"/>
        </w:rPr>
        <w:t>the trajectory of that child’s life</w:t>
      </w:r>
      <w:r w:rsidR="000703AC" w:rsidRPr="00A5752D">
        <w:rPr>
          <w:b w:val="0"/>
          <w:color w:val="5F5F5F" w:themeColor="text2" w:themeTint="BF"/>
          <w:sz w:val="28"/>
          <w:szCs w:val="28"/>
        </w:rPr>
        <w:t xml:space="preserve"> for the </w:t>
      </w:r>
      <w:r w:rsidR="00F8791E">
        <w:rPr>
          <w:b w:val="0"/>
          <w:color w:val="5F5F5F" w:themeColor="text2" w:themeTint="BF"/>
          <w:sz w:val="28"/>
          <w:szCs w:val="28"/>
        </w:rPr>
        <w:t>better</w:t>
      </w:r>
      <w:r w:rsidR="00FB67C2">
        <w:rPr>
          <w:b w:val="0"/>
          <w:color w:val="5F5F5F" w:themeColor="text2" w:themeTint="BF"/>
          <w:sz w:val="28"/>
          <w:szCs w:val="28"/>
        </w:rPr>
        <w:t xml:space="preserve"> and set them up for future success</w:t>
      </w:r>
      <w:r w:rsidR="000703AC" w:rsidRPr="00A5752D">
        <w:rPr>
          <w:b w:val="0"/>
          <w:color w:val="5F5F5F" w:themeColor="text2" w:themeTint="BF"/>
          <w:sz w:val="28"/>
          <w:szCs w:val="28"/>
        </w:rPr>
        <w:t>.</w:t>
      </w:r>
    </w:p>
    <w:p w14:paraId="30BE4D4F" w14:textId="6BED8698" w:rsidR="000703AC" w:rsidRPr="00A5752D" w:rsidRDefault="000703AC" w:rsidP="00A5752D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3B1C23DE" w14:textId="7430BBEC" w:rsidR="0086309B" w:rsidRPr="0086309B" w:rsidRDefault="000E5E05" w:rsidP="00A5752D">
      <w:pPr>
        <w:pStyle w:val="Author"/>
        <w:rPr>
          <w:color w:val="auto"/>
        </w:rPr>
      </w:pPr>
      <w:r>
        <w:rPr>
          <w:color w:val="auto"/>
        </w:rPr>
        <w:t>Peer Tutoring</w:t>
      </w:r>
    </w:p>
    <w:p w14:paraId="3473EB36" w14:textId="7A03A59B" w:rsidR="00621E4E" w:rsidRDefault="001C1F77" w:rsidP="00B14585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A5752D">
        <w:rPr>
          <w:b w:val="0"/>
          <w:color w:val="5F5F5F" w:themeColor="text2" w:themeTint="BF"/>
          <w:sz w:val="28"/>
          <w:szCs w:val="28"/>
        </w:rPr>
        <w:t xml:space="preserve">Students with ADHD </w:t>
      </w:r>
      <w:r w:rsidR="00EB126A" w:rsidRPr="00A5752D">
        <w:rPr>
          <w:b w:val="0"/>
          <w:color w:val="5F5F5F" w:themeColor="text2" w:themeTint="BF"/>
          <w:sz w:val="28"/>
          <w:szCs w:val="28"/>
        </w:rPr>
        <w:t>usually struggle with</w:t>
      </w:r>
      <w:r w:rsidRPr="00A5752D">
        <w:rPr>
          <w:b w:val="0"/>
          <w:color w:val="5F5F5F" w:themeColor="text2" w:themeTint="BF"/>
          <w:sz w:val="28"/>
          <w:szCs w:val="28"/>
        </w:rPr>
        <w:t xml:space="preserve"> drill</w:t>
      </w:r>
      <w:r w:rsidR="00EB126A" w:rsidRPr="00A5752D">
        <w:rPr>
          <w:b w:val="0"/>
          <w:color w:val="5F5F5F" w:themeColor="text2" w:themeTint="BF"/>
          <w:sz w:val="28"/>
          <w:szCs w:val="28"/>
        </w:rPr>
        <w:t xml:space="preserve"> &amp; </w:t>
      </w:r>
      <w:r w:rsidRPr="00A5752D">
        <w:rPr>
          <w:b w:val="0"/>
          <w:color w:val="5F5F5F" w:themeColor="text2" w:themeTint="BF"/>
          <w:sz w:val="28"/>
          <w:szCs w:val="28"/>
        </w:rPr>
        <w:t>practice assignments</w:t>
      </w:r>
      <w:r w:rsidR="00A00E77" w:rsidRPr="00A5752D">
        <w:rPr>
          <w:b w:val="0"/>
          <w:color w:val="5F5F5F" w:themeColor="text2" w:themeTint="BF"/>
          <w:sz w:val="28"/>
          <w:szCs w:val="28"/>
        </w:rPr>
        <w:t xml:space="preserve"> due to the repetitive nature.</w:t>
      </w:r>
      <w:r w:rsidRPr="00A5752D">
        <w:rPr>
          <w:b w:val="0"/>
          <w:color w:val="5F5F5F" w:themeColor="text2" w:themeTint="BF"/>
          <w:sz w:val="28"/>
          <w:szCs w:val="28"/>
        </w:rPr>
        <w:t xml:space="preserve"> Students with and without attention difficulties and impulsivity should be considered for peer </w:t>
      </w:r>
      <w:r w:rsidR="000E5E05">
        <w:rPr>
          <w:b w:val="0"/>
          <w:color w:val="5F5F5F" w:themeColor="text2" w:themeTint="BF"/>
          <w:sz w:val="28"/>
          <w:szCs w:val="28"/>
        </w:rPr>
        <w:t xml:space="preserve">tutoring </w:t>
      </w:r>
      <w:r w:rsidRPr="00A5752D">
        <w:rPr>
          <w:b w:val="0"/>
          <w:color w:val="5F5F5F" w:themeColor="text2" w:themeTint="BF"/>
          <w:sz w:val="28"/>
          <w:szCs w:val="28"/>
        </w:rPr>
        <w:t>partnerships.</w:t>
      </w:r>
      <w:r w:rsidR="00B270DE">
        <w:rPr>
          <w:b w:val="0"/>
          <w:color w:val="5F5F5F" w:themeColor="text2" w:themeTint="BF"/>
          <w:sz w:val="28"/>
          <w:szCs w:val="28"/>
        </w:rPr>
        <w:t xml:space="preserve"> </w:t>
      </w:r>
    </w:p>
    <w:p w14:paraId="22FA4D19" w14:textId="58957873" w:rsidR="00621E4E" w:rsidRPr="00621E4E" w:rsidRDefault="00621E4E" w:rsidP="00B14585">
      <w:pPr>
        <w:pStyle w:val="Author"/>
        <w:rPr>
          <w:b w:val="0"/>
          <w:color w:val="5F5F5F" w:themeColor="text2" w:themeTint="BF"/>
          <w:sz w:val="16"/>
          <w:szCs w:val="16"/>
        </w:rPr>
      </w:pPr>
    </w:p>
    <w:p w14:paraId="37017C61" w14:textId="313E9FB1" w:rsidR="00B14585" w:rsidRPr="00621E4E" w:rsidRDefault="00B270DE" w:rsidP="00B14585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621E4E">
        <w:rPr>
          <w:bCs/>
          <w:i/>
          <w:iCs/>
          <w:color w:val="0070C0"/>
          <w:sz w:val="28"/>
          <w:szCs w:val="28"/>
        </w:rPr>
        <w:t>Peer tutoring</w:t>
      </w:r>
      <w:r w:rsidRPr="00621E4E">
        <w:rPr>
          <w:rFonts w:ascii="Abadi" w:hAnsi="Abadi"/>
          <w:b w:val="0"/>
          <w:color w:val="0070C0"/>
          <w:sz w:val="32"/>
          <w:szCs w:val="32"/>
        </w:rPr>
        <w:t xml:space="preserve"> </w:t>
      </w:r>
      <w:r w:rsidRPr="00621E4E">
        <w:rPr>
          <w:b w:val="0"/>
          <w:color w:val="5F5F5F" w:themeColor="text2" w:themeTint="BF"/>
          <w:sz w:val="28"/>
          <w:szCs w:val="28"/>
        </w:rPr>
        <w:t>may contribute to the difference between success &amp; failure in the classroom</w:t>
      </w:r>
      <w:r w:rsidR="000E5E05" w:rsidRPr="00621E4E">
        <w:rPr>
          <w:b w:val="0"/>
          <w:color w:val="5F5F5F" w:themeColor="text2" w:themeTint="BF"/>
          <w:sz w:val="28"/>
          <w:szCs w:val="28"/>
        </w:rPr>
        <w:t xml:space="preserve">, but tutors </w:t>
      </w:r>
      <w:r w:rsidR="003E1B4E" w:rsidRPr="00621E4E">
        <w:rPr>
          <w:b w:val="0"/>
          <w:color w:val="5F5F5F" w:themeColor="text2" w:themeTint="BF"/>
          <w:sz w:val="28"/>
          <w:szCs w:val="28"/>
        </w:rPr>
        <w:t>will need to be</w:t>
      </w:r>
      <w:r w:rsidR="000E5E05" w:rsidRPr="00621E4E">
        <w:rPr>
          <w:b w:val="0"/>
          <w:color w:val="5F5F5F" w:themeColor="text2" w:themeTint="BF"/>
          <w:sz w:val="28"/>
          <w:szCs w:val="28"/>
        </w:rPr>
        <w:t xml:space="preserve"> prepared. </w:t>
      </w:r>
      <w:r w:rsidR="003E1B4E" w:rsidRPr="00621E4E">
        <w:rPr>
          <w:b w:val="0"/>
          <w:color w:val="5F5F5F" w:themeColor="text2" w:themeTint="BF"/>
          <w:sz w:val="28"/>
          <w:szCs w:val="28"/>
        </w:rPr>
        <w:t xml:space="preserve">Peer tutoring is particularly effective when the tutoring student is provided with adequate training.  </w:t>
      </w:r>
    </w:p>
    <w:p w14:paraId="49CBDB6F" w14:textId="5D40CD2D" w:rsidR="003E1B4E" w:rsidRPr="00621E4E" w:rsidRDefault="00621E4E" w:rsidP="00B14585">
      <w:pPr>
        <w:pStyle w:val="Author"/>
        <w:rPr>
          <w:b w:val="0"/>
          <w:color w:val="5F5F5F" w:themeColor="text2" w:themeTint="BF"/>
          <w:sz w:val="22"/>
          <w:szCs w:val="22"/>
        </w:rPr>
      </w:pPr>
      <w:r>
        <w:rPr>
          <w:rFonts w:ascii="Abadi" w:hAnsi="Abad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0F76A60" wp14:editId="1A0C2532">
                <wp:simplePos x="0" y="0"/>
                <wp:positionH relativeFrom="margin">
                  <wp:align>left</wp:align>
                </wp:positionH>
                <wp:positionV relativeFrom="paragraph">
                  <wp:posOffset>407520</wp:posOffset>
                </wp:positionV>
                <wp:extent cx="5946775" cy="983615"/>
                <wp:effectExtent l="38100" t="38100" r="111125" b="1212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983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E982CF0" w14:textId="6D595005" w:rsidR="001E39C2" w:rsidRPr="001E39C2" w:rsidRDefault="001E39C2" w:rsidP="00A3534B">
                            <w:pPr>
                              <w:pStyle w:val="Author"/>
                              <w:rPr>
                                <w:rFonts w:ascii="Abadi" w:hAnsi="Abadi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1E39C2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It is imperative that the tutor be adequately prepared with materials &amp; information on how to properly give appropriate feedback to their assigned student </w:t>
                            </w:r>
                            <w:r w:rsidRPr="001E39C2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24"/>
                              </w:rPr>
                              <w:t>(Greenwood &amp; Delquadri, 1995).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6A60" id="Text Box 14" o:spid="_x0000_s1032" type="#_x0000_t202" style="position:absolute;margin-left:0;margin-top:32.1pt;width:468.25pt;height:77.45pt;z-index:25168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" fillcolor="white [3201]" strokecolor="#0070c0" strokeweight=".5pt">
                <v:shadow on="t" color="black" opacity="26214f" origin="-.5,-.5" offset=".74836mm,.74836mm"/>
                <v:textbox>
                  <w:txbxContent>
                    <w:p w14:paraId="0E982CF0" w14:textId="6D595005" w:rsidR="001E39C2" w:rsidRPr="001E39C2" w:rsidRDefault="001E39C2" w:rsidP="00A3534B">
                      <w:pPr>
                        <w:pStyle w:val="Author"/>
                        <w:rPr>
                          <w:rFonts w:ascii="Abadi" w:hAnsi="Abadi"/>
                          <w:color w:val="0070C0"/>
                          <w:sz w:val="22"/>
                          <w:szCs w:val="22"/>
                        </w:rPr>
                      </w:pPr>
                      <w:r w:rsidRPr="001E39C2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It is imperative that the tutor be adequately prepared with materials &amp; information on how to properly give appropriate feedback to their assigned student </w:t>
                      </w:r>
                      <w:r w:rsidRPr="001E39C2">
                        <w:rPr>
                          <w:rFonts w:ascii="Abadi" w:hAnsi="Abadi"/>
                          <w:b w:val="0"/>
                          <w:color w:val="5F5F5F" w:themeColor="text2" w:themeTint="BF"/>
                          <w:sz w:val="24"/>
                        </w:rPr>
                        <w:t>(Greenwood &amp; Delquadri, 1995).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1B4E" w:rsidRPr="00621E4E">
        <w:rPr>
          <w:b w:val="0"/>
          <w:color w:val="5F5F5F" w:themeColor="text2" w:themeTint="BF"/>
          <w:sz w:val="22"/>
          <w:szCs w:val="22"/>
        </w:rPr>
        <w:t>(Piffner, 2011)</w:t>
      </w:r>
    </w:p>
    <w:p w14:paraId="15483574" w14:textId="42EC14AA" w:rsidR="00643322" w:rsidRDefault="00643322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E76957C" w14:textId="6A7BD31E" w:rsidR="008B1F40" w:rsidRDefault="00D71298" w:rsidP="00D71298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rFonts w:ascii="Abadi" w:hAnsi="Abadi"/>
          <w:color w:val="auto"/>
          <w:sz w:val="44"/>
          <w:szCs w:val="44"/>
        </w:rPr>
        <w:lastRenderedPageBreak/>
        <w:t>Collaborati</w:t>
      </w:r>
      <w:r w:rsidR="00E22658">
        <w:rPr>
          <w:rFonts w:ascii="Abadi" w:hAnsi="Abadi"/>
          <w:color w:val="auto"/>
          <w:sz w:val="44"/>
          <w:szCs w:val="44"/>
        </w:rPr>
        <w:t>ve</w:t>
      </w:r>
      <w:r w:rsidR="00205F04">
        <w:rPr>
          <w:rFonts w:ascii="Abadi" w:hAnsi="Abadi"/>
          <w:color w:val="auto"/>
          <w:sz w:val="44"/>
          <w:szCs w:val="44"/>
        </w:rPr>
        <w:t xml:space="preserve"> Opportunities</w:t>
      </w:r>
    </w:p>
    <w:p w14:paraId="6B5A948E" w14:textId="5930C42A" w:rsidR="00655ABA" w:rsidRPr="00D71298" w:rsidRDefault="00655ABA" w:rsidP="00D71298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715072" behindDoc="0" locked="0" layoutInCell="1" allowOverlap="1" wp14:anchorId="1FA5777F" wp14:editId="78F9D2F1">
            <wp:simplePos x="0" y="0"/>
            <wp:positionH relativeFrom="column">
              <wp:posOffset>0</wp:posOffset>
            </wp:positionH>
            <wp:positionV relativeFrom="paragraph">
              <wp:posOffset>523270</wp:posOffset>
            </wp:positionV>
            <wp:extent cx="6216650" cy="3731895"/>
            <wp:effectExtent l="0" t="0" r="635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BD45D" w14:textId="08CF8CC2" w:rsidR="003F4F6A" w:rsidRPr="00205F04" w:rsidRDefault="00205F04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E22658">
        <w:rPr>
          <w:bCs/>
          <w:color w:val="0070C0"/>
          <w:sz w:val="28"/>
          <w:szCs w:val="28"/>
        </w:rPr>
        <w:t>Group Work:</w:t>
      </w:r>
      <w:r w:rsidR="00FF3F82" w:rsidRPr="00E22658">
        <w:rPr>
          <w:b w:val="0"/>
          <w:color w:val="0070C0"/>
          <w:sz w:val="28"/>
          <w:szCs w:val="28"/>
        </w:rPr>
        <w:t xml:space="preserve"> </w:t>
      </w:r>
      <w:r w:rsidR="005E53FD" w:rsidRPr="00205F04">
        <w:rPr>
          <w:b w:val="0"/>
          <w:color w:val="5F5F5F" w:themeColor="text2" w:themeTint="BF"/>
          <w:sz w:val="28"/>
          <w:szCs w:val="28"/>
        </w:rPr>
        <w:t xml:space="preserve">When a student feels like he is a part of something bigger than himself, he is more likely to </w:t>
      </w:r>
      <w:r w:rsidR="0064386B" w:rsidRPr="00205F04">
        <w:rPr>
          <w:b w:val="0"/>
          <w:color w:val="5F5F5F" w:themeColor="text2" w:themeTint="BF"/>
          <w:sz w:val="28"/>
          <w:szCs w:val="28"/>
        </w:rPr>
        <w:t>show up, literally &amp; figuratively</w:t>
      </w:r>
      <w:r w:rsidR="005E53FD" w:rsidRPr="00205F04">
        <w:rPr>
          <w:b w:val="0"/>
          <w:color w:val="5F5F5F" w:themeColor="text2" w:themeTint="BF"/>
          <w:sz w:val="28"/>
          <w:szCs w:val="28"/>
        </w:rPr>
        <w:t xml:space="preserve">. </w:t>
      </w:r>
      <w:r w:rsidR="0064386B" w:rsidRPr="00205F04">
        <w:rPr>
          <w:b w:val="0"/>
          <w:color w:val="5F5F5F" w:themeColor="text2" w:themeTint="BF"/>
          <w:sz w:val="28"/>
          <w:szCs w:val="28"/>
        </w:rPr>
        <w:t xml:space="preserve">Ensure that </w:t>
      </w:r>
      <w:r w:rsidR="000E3866" w:rsidRPr="00205F04">
        <w:rPr>
          <w:b w:val="0"/>
          <w:color w:val="5F5F5F" w:themeColor="text2" w:themeTint="BF"/>
          <w:sz w:val="28"/>
          <w:szCs w:val="28"/>
        </w:rPr>
        <w:t xml:space="preserve">rules </w:t>
      </w:r>
      <w:r w:rsidR="00B63772" w:rsidRPr="00205F04">
        <w:rPr>
          <w:b w:val="0"/>
          <w:color w:val="5F5F5F" w:themeColor="text2" w:themeTint="BF"/>
          <w:sz w:val="28"/>
          <w:szCs w:val="28"/>
        </w:rPr>
        <w:t xml:space="preserve">are </w:t>
      </w:r>
      <w:r w:rsidR="000E3866" w:rsidRPr="00205F04">
        <w:rPr>
          <w:b w:val="0"/>
          <w:color w:val="5F5F5F" w:themeColor="text2" w:themeTint="BF"/>
          <w:sz w:val="28"/>
          <w:szCs w:val="28"/>
        </w:rPr>
        <w:t xml:space="preserve">crystal clear </w:t>
      </w:r>
      <w:r w:rsidR="004D04AB" w:rsidRPr="00205F04">
        <w:rPr>
          <w:b w:val="0"/>
          <w:color w:val="5F5F5F" w:themeColor="text2" w:themeTint="BF"/>
          <w:sz w:val="28"/>
          <w:szCs w:val="28"/>
        </w:rPr>
        <w:t>&amp;</w:t>
      </w:r>
      <w:r w:rsidR="000E3866" w:rsidRPr="00205F04">
        <w:rPr>
          <w:b w:val="0"/>
          <w:color w:val="5F5F5F" w:themeColor="text2" w:themeTint="BF"/>
          <w:sz w:val="28"/>
          <w:szCs w:val="28"/>
        </w:rPr>
        <w:t xml:space="preserve"> not subject to misinterpretation.</w:t>
      </w:r>
      <w:r w:rsidR="00A42CB4" w:rsidRPr="00205F04">
        <w:rPr>
          <w:b w:val="0"/>
          <w:color w:val="5F5F5F" w:themeColor="text2" w:themeTint="BF"/>
          <w:sz w:val="28"/>
          <w:szCs w:val="28"/>
        </w:rPr>
        <w:t xml:space="preserve"> </w:t>
      </w:r>
      <w:r w:rsidR="00E9318C" w:rsidRPr="00205F04">
        <w:rPr>
          <w:b w:val="0"/>
          <w:color w:val="5F5F5F" w:themeColor="text2" w:themeTint="BF"/>
          <w:sz w:val="28"/>
          <w:szCs w:val="28"/>
        </w:rPr>
        <w:t>Strategies th</w:t>
      </w:r>
      <w:r w:rsidR="00356D7D" w:rsidRPr="00205F04">
        <w:rPr>
          <w:b w:val="0"/>
          <w:color w:val="5F5F5F" w:themeColor="text2" w:themeTint="BF"/>
          <w:sz w:val="28"/>
          <w:szCs w:val="28"/>
        </w:rPr>
        <w:t xml:space="preserve">at create </w:t>
      </w:r>
      <w:r w:rsidR="00B63772" w:rsidRPr="00205F04">
        <w:rPr>
          <w:b w:val="0"/>
          <w:color w:val="5F5F5F" w:themeColor="text2" w:themeTint="BF"/>
          <w:sz w:val="28"/>
          <w:szCs w:val="28"/>
        </w:rPr>
        <w:t>group</w:t>
      </w:r>
      <w:r w:rsidR="00356D7D" w:rsidRPr="00205F04">
        <w:rPr>
          <w:b w:val="0"/>
          <w:color w:val="5F5F5F" w:themeColor="text2" w:themeTint="BF"/>
          <w:sz w:val="28"/>
          <w:szCs w:val="28"/>
        </w:rPr>
        <w:t xml:space="preserve"> sharing </w:t>
      </w:r>
      <w:r w:rsidR="00B917C3" w:rsidRPr="00205F04">
        <w:rPr>
          <w:b w:val="0"/>
          <w:color w:val="5F5F5F" w:themeColor="text2" w:themeTint="BF"/>
          <w:sz w:val="28"/>
          <w:szCs w:val="28"/>
        </w:rPr>
        <w:t xml:space="preserve">will </w:t>
      </w:r>
      <w:r w:rsidR="00B63772" w:rsidRPr="00205F04">
        <w:rPr>
          <w:b w:val="0"/>
          <w:color w:val="5F5F5F" w:themeColor="text2" w:themeTint="BF"/>
          <w:sz w:val="28"/>
          <w:szCs w:val="28"/>
        </w:rPr>
        <w:t xml:space="preserve">likely </w:t>
      </w:r>
      <w:r w:rsidR="00B917C3" w:rsidRPr="00205F04">
        <w:rPr>
          <w:b w:val="0"/>
          <w:color w:val="5F5F5F" w:themeColor="text2" w:themeTint="BF"/>
          <w:sz w:val="28"/>
          <w:szCs w:val="28"/>
        </w:rPr>
        <w:t xml:space="preserve">create the most </w:t>
      </w:r>
      <w:r w:rsidR="00B63772" w:rsidRPr="00205F04">
        <w:rPr>
          <w:b w:val="0"/>
          <w:color w:val="5F5F5F" w:themeColor="text2" w:themeTint="BF"/>
          <w:sz w:val="28"/>
          <w:szCs w:val="28"/>
        </w:rPr>
        <w:t xml:space="preserve">environmental </w:t>
      </w:r>
      <w:r w:rsidR="00B917C3" w:rsidRPr="00205F04">
        <w:rPr>
          <w:b w:val="0"/>
          <w:color w:val="5F5F5F" w:themeColor="text2" w:themeTint="BF"/>
          <w:sz w:val="28"/>
          <w:szCs w:val="28"/>
        </w:rPr>
        <w:t>reward</w:t>
      </w:r>
      <w:r w:rsidR="00B63772" w:rsidRPr="00205F04">
        <w:rPr>
          <w:b w:val="0"/>
          <w:color w:val="5F5F5F" w:themeColor="text2" w:themeTint="BF"/>
          <w:sz w:val="28"/>
          <w:szCs w:val="28"/>
        </w:rPr>
        <w:t>s.</w:t>
      </w:r>
    </w:p>
    <w:p w14:paraId="7056B4AA" w14:textId="6C064570" w:rsidR="004D04AB" w:rsidRPr="00205F04" w:rsidRDefault="004D04AB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125B2FD8" w14:textId="0E805BE3" w:rsidR="002226A9" w:rsidRPr="00205F04" w:rsidRDefault="00205F04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E22658">
        <w:rPr>
          <w:bCs/>
          <w:color w:val="0070C0"/>
          <w:sz w:val="28"/>
          <w:szCs w:val="28"/>
        </w:rPr>
        <w:t>Shared Work:</w:t>
      </w:r>
      <w:r w:rsidR="00FF3F82" w:rsidRPr="00E22658">
        <w:rPr>
          <w:b w:val="0"/>
          <w:color w:val="0070C0"/>
          <w:sz w:val="28"/>
          <w:szCs w:val="28"/>
        </w:rPr>
        <w:t xml:space="preserve"> </w:t>
      </w:r>
      <w:r w:rsidR="002226A9" w:rsidRPr="00205F04">
        <w:rPr>
          <w:b w:val="0"/>
          <w:color w:val="5F5F5F" w:themeColor="text2" w:themeTint="BF"/>
          <w:sz w:val="28"/>
          <w:szCs w:val="28"/>
        </w:rPr>
        <w:t>Taking turns reading</w:t>
      </w:r>
      <w:r w:rsidR="00CB0A29" w:rsidRPr="00205F04">
        <w:rPr>
          <w:b w:val="0"/>
          <w:color w:val="5F5F5F" w:themeColor="text2" w:themeTint="BF"/>
          <w:sz w:val="28"/>
          <w:szCs w:val="28"/>
        </w:rPr>
        <w:t xml:space="preserve"> or math</w:t>
      </w:r>
      <w:r w:rsidR="002226A9" w:rsidRPr="00205F04">
        <w:rPr>
          <w:b w:val="0"/>
          <w:color w:val="5F5F5F" w:themeColor="text2" w:themeTint="BF"/>
          <w:sz w:val="28"/>
          <w:szCs w:val="28"/>
        </w:rPr>
        <w:t xml:space="preserve"> partner will increase the chances of comprehension</w:t>
      </w:r>
      <w:r w:rsidR="00CB0A29" w:rsidRPr="00205F04">
        <w:rPr>
          <w:b w:val="0"/>
          <w:color w:val="5F5F5F" w:themeColor="text2" w:themeTint="BF"/>
          <w:sz w:val="28"/>
          <w:szCs w:val="28"/>
        </w:rPr>
        <w:t xml:space="preserve"> and reward impulse control.</w:t>
      </w:r>
    </w:p>
    <w:p w14:paraId="2456300F" w14:textId="77777777" w:rsidR="001C1F77" w:rsidRPr="00205F04" w:rsidRDefault="001C1F77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220A5FBC" w14:textId="10E81B13" w:rsidR="001C1F77" w:rsidRPr="00205F04" w:rsidRDefault="00205F04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E22658">
        <w:rPr>
          <w:bCs/>
          <w:color w:val="0070C0"/>
          <w:sz w:val="28"/>
          <w:szCs w:val="28"/>
        </w:rPr>
        <w:t>Independent Work:</w:t>
      </w:r>
      <w:r w:rsidR="00420AE4" w:rsidRPr="00E22658">
        <w:rPr>
          <w:b w:val="0"/>
          <w:color w:val="0070C0"/>
          <w:sz w:val="28"/>
          <w:szCs w:val="28"/>
        </w:rPr>
        <w:t xml:space="preserve"> </w:t>
      </w:r>
      <w:r w:rsidR="00420AE4" w:rsidRPr="00205F04">
        <w:rPr>
          <w:b w:val="0"/>
          <w:color w:val="5F5F5F" w:themeColor="text2" w:themeTint="BF"/>
          <w:sz w:val="28"/>
          <w:szCs w:val="28"/>
        </w:rPr>
        <w:t>Give the students a legend to</w:t>
      </w:r>
      <w:r w:rsidR="001C1F77" w:rsidRPr="00205F04">
        <w:rPr>
          <w:b w:val="0"/>
          <w:color w:val="5F5F5F" w:themeColor="text2" w:themeTint="BF"/>
          <w:sz w:val="28"/>
          <w:szCs w:val="28"/>
        </w:rPr>
        <w:t xml:space="preserve"> check their answers</w:t>
      </w:r>
      <w:r w:rsidR="00677E6A" w:rsidRPr="00205F04">
        <w:rPr>
          <w:b w:val="0"/>
          <w:color w:val="5F5F5F" w:themeColor="text2" w:themeTint="BF"/>
          <w:sz w:val="28"/>
          <w:szCs w:val="28"/>
        </w:rPr>
        <w:t xml:space="preserve"> as well as their neighbor’s answers.</w:t>
      </w:r>
    </w:p>
    <w:p w14:paraId="7BCDEFA1" w14:textId="77777777" w:rsidR="006A3B8F" w:rsidRPr="00205F04" w:rsidRDefault="006A3B8F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0770F71B" w14:textId="1452DE35" w:rsidR="006A3B8F" w:rsidRPr="00205F04" w:rsidRDefault="00205F04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E22658">
        <w:rPr>
          <w:bCs/>
          <w:color w:val="0070C0"/>
          <w:sz w:val="28"/>
          <w:szCs w:val="28"/>
        </w:rPr>
        <w:lastRenderedPageBreak/>
        <w:t>Manipulative</w:t>
      </w:r>
      <w:r w:rsidR="00E22658" w:rsidRPr="00E22658">
        <w:rPr>
          <w:bCs/>
          <w:color w:val="0070C0"/>
          <w:sz w:val="28"/>
          <w:szCs w:val="28"/>
        </w:rPr>
        <w:t xml:space="preserve"> Tools:</w:t>
      </w:r>
      <w:r w:rsidR="006A3B8F" w:rsidRPr="00E22658">
        <w:rPr>
          <w:b w:val="0"/>
          <w:color w:val="0070C0"/>
          <w:sz w:val="28"/>
          <w:szCs w:val="28"/>
        </w:rPr>
        <w:t xml:space="preserve"> </w:t>
      </w:r>
      <w:r w:rsidR="006A3B8F" w:rsidRPr="00205F04">
        <w:rPr>
          <w:b w:val="0"/>
          <w:color w:val="5F5F5F" w:themeColor="text2" w:themeTint="BF"/>
          <w:sz w:val="28"/>
          <w:szCs w:val="28"/>
        </w:rPr>
        <w:t xml:space="preserve">Allow the student to have a small </w:t>
      </w:r>
      <w:r w:rsidR="0056525D" w:rsidRPr="00205F04">
        <w:rPr>
          <w:b w:val="0"/>
          <w:color w:val="5F5F5F" w:themeColor="text2" w:themeTint="BF"/>
          <w:sz w:val="28"/>
          <w:szCs w:val="28"/>
        </w:rPr>
        <w:t>b</w:t>
      </w:r>
      <w:r w:rsidR="006A3B8F" w:rsidRPr="00205F04">
        <w:rPr>
          <w:b w:val="0"/>
          <w:color w:val="5F5F5F" w:themeColor="text2" w:themeTint="BF"/>
          <w:sz w:val="28"/>
          <w:szCs w:val="28"/>
        </w:rPr>
        <w:t>all to roll back &amp; forth on his thigh during concentration</w:t>
      </w:r>
      <w:r w:rsidR="0056525D" w:rsidRPr="00205F04">
        <w:rPr>
          <w:b w:val="0"/>
          <w:color w:val="5F5F5F" w:themeColor="text2" w:themeTint="BF"/>
          <w:sz w:val="28"/>
          <w:szCs w:val="28"/>
        </w:rPr>
        <w:t xml:space="preserve">…with </w:t>
      </w:r>
      <w:r w:rsidR="003E0D2F" w:rsidRPr="00205F04">
        <w:rPr>
          <w:b w:val="0"/>
          <w:color w:val="5F5F5F" w:themeColor="text2" w:themeTint="BF"/>
          <w:sz w:val="28"/>
          <w:szCs w:val="28"/>
        </w:rPr>
        <w:t>‘no throwing the ball’</w:t>
      </w:r>
      <w:r w:rsidR="0056525D" w:rsidRPr="00205F04">
        <w:rPr>
          <w:b w:val="0"/>
          <w:color w:val="5F5F5F" w:themeColor="text2" w:themeTint="BF"/>
          <w:sz w:val="28"/>
          <w:szCs w:val="28"/>
        </w:rPr>
        <w:t xml:space="preserve"> rules of course </w:t>
      </w:r>
      <w:r w:rsidR="0056525D" w:rsidRPr="00205F04">
        <w:rPr>
          <w:b w:val="0"/>
          <w:color w:val="5F5F5F" w:themeColor="text2" w:themeTint="BF"/>
          <w:sz w:val="28"/>
          <w:szCs w:val="28"/>
        </w:rPr>
        <w:sym w:font="Wingdings" w:char="F04A"/>
      </w:r>
    </w:p>
    <w:p w14:paraId="701CBA55" w14:textId="77777777" w:rsidR="009E0FF4" w:rsidRPr="00205F04" w:rsidRDefault="009E0FF4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513C2B5F" w14:textId="7342CB2F" w:rsidR="001C1F77" w:rsidRDefault="00E22658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E22658">
        <w:rPr>
          <w:bCs/>
          <w:color w:val="0070C0"/>
          <w:sz w:val="28"/>
          <w:szCs w:val="28"/>
        </w:rPr>
        <w:t>Gamif</w:t>
      </w:r>
      <w:r w:rsidR="009E71AE">
        <w:rPr>
          <w:bCs/>
          <w:color w:val="0070C0"/>
          <w:sz w:val="28"/>
          <w:szCs w:val="28"/>
        </w:rPr>
        <w:t>y</w:t>
      </w:r>
      <w:r w:rsidRPr="00E22658">
        <w:rPr>
          <w:bCs/>
          <w:color w:val="0070C0"/>
          <w:sz w:val="28"/>
          <w:szCs w:val="28"/>
        </w:rPr>
        <w:t>:</w:t>
      </w:r>
      <w:r w:rsidR="001C1F77" w:rsidRPr="00E22658">
        <w:rPr>
          <w:b w:val="0"/>
          <w:color w:val="0070C0"/>
          <w:sz w:val="28"/>
          <w:szCs w:val="28"/>
        </w:rPr>
        <w:t xml:space="preserve"> </w:t>
      </w:r>
      <w:r w:rsidR="00E85B15" w:rsidRPr="00205F04">
        <w:rPr>
          <w:b w:val="0"/>
          <w:color w:val="5F5F5F" w:themeColor="text2" w:themeTint="BF"/>
          <w:sz w:val="28"/>
          <w:szCs w:val="28"/>
        </w:rPr>
        <w:t xml:space="preserve">Use </w:t>
      </w:r>
      <w:r w:rsidR="001C1F77" w:rsidRPr="00205F04">
        <w:rPr>
          <w:b w:val="0"/>
          <w:color w:val="5F5F5F" w:themeColor="text2" w:themeTint="BF"/>
          <w:sz w:val="28"/>
          <w:szCs w:val="28"/>
        </w:rPr>
        <w:t>games that reinforce</w:t>
      </w:r>
      <w:r w:rsidR="00E85B15" w:rsidRPr="00205F04">
        <w:rPr>
          <w:b w:val="0"/>
          <w:color w:val="5F5F5F" w:themeColor="text2" w:themeTint="BF"/>
          <w:sz w:val="28"/>
          <w:szCs w:val="28"/>
        </w:rPr>
        <w:t xml:space="preserve"> academic</w:t>
      </w:r>
      <w:r w:rsidR="001C1F77" w:rsidRPr="00205F04">
        <w:rPr>
          <w:b w:val="0"/>
          <w:color w:val="5F5F5F" w:themeColor="text2" w:themeTint="BF"/>
          <w:sz w:val="28"/>
          <w:szCs w:val="28"/>
        </w:rPr>
        <w:t xml:space="preserve"> skills</w:t>
      </w:r>
      <w:r w:rsidR="00DE29A6" w:rsidRPr="00205F04">
        <w:rPr>
          <w:b w:val="0"/>
          <w:color w:val="5F5F5F" w:themeColor="text2" w:themeTint="BF"/>
          <w:sz w:val="28"/>
          <w:szCs w:val="28"/>
        </w:rPr>
        <w:t xml:space="preserve"> and increase difficulty in small steps.</w:t>
      </w:r>
      <w:r w:rsidR="001C1F77" w:rsidRPr="00205F04">
        <w:rPr>
          <w:b w:val="0"/>
          <w:color w:val="5F5F5F" w:themeColor="text2" w:themeTint="BF"/>
          <w:sz w:val="28"/>
          <w:szCs w:val="28"/>
        </w:rPr>
        <w:t xml:space="preserve"> </w:t>
      </w:r>
      <w:r w:rsidR="00D2120A" w:rsidRPr="00205F04">
        <w:rPr>
          <w:b w:val="0"/>
          <w:color w:val="5F5F5F" w:themeColor="text2" w:themeTint="BF"/>
          <w:sz w:val="28"/>
          <w:szCs w:val="28"/>
        </w:rPr>
        <w:t>Computer learning games are doubly reinforcing.</w:t>
      </w:r>
    </w:p>
    <w:p w14:paraId="0D983EB1" w14:textId="77777777" w:rsidR="009E71AE" w:rsidRDefault="009E71AE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1D859A1C" w14:textId="4781C4DD" w:rsidR="009E71AE" w:rsidRPr="00205F04" w:rsidRDefault="009E71AE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>
        <w:rPr>
          <w:bCs/>
          <w:color w:val="0070C0"/>
          <w:sz w:val="28"/>
          <w:szCs w:val="28"/>
        </w:rPr>
        <w:t>Family Matter</w:t>
      </w:r>
      <w:r w:rsidRPr="00E22658">
        <w:rPr>
          <w:bCs/>
          <w:color w:val="0070C0"/>
          <w:sz w:val="28"/>
          <w:szCs w:val="28"/>
        </w:rPr>
        <w:t>:</w:t>
      </w:r>
      <w:r w:rsidRPr="00E22658">
        <w:rPr>
          <w:b w:val="0"/>
          <w:color w:val="0070C0"/>
          <w:sz w:val="28"/>
          <w:szCs w:val="28"/>
        </w:rPr>
        <w:t xml:space="preserve"> </w:t>
      </w:r>
      <w:r w:rsidR="008856AA">
        <w:rPr>
          <w:b w:val="0"/>
          <w:color w:val="5F5F5F" w:themeColor="text2" w:themeTint="BF"/>
          <w:sz w:val="28"/>
          <w:szCs w:val="28"/>
        </w:rPr>
        <w:t>Create an open communication plat</w:t>
      </w:r>
      <w:r w:rsidR="00853401">
        <w:rPr>
          <w:b w:val="0"/>
          <w:color w:val="5F5F5F" w:themeColor="text2" w:themeTint="BF"/>
          <w:sz w:val="28"/>
          <w:szCs w:val="28"/>
        </w:rPr>
        <w:t>form via Email (or other platform) to work with the student’s parents or guardians to ensure con</w:t>
      </w:r>
      <w:r w:rsidR="008511C5">
        <w:rPr>
          <w:b w:val="0"/>
          <w:color w:val="5F5F5F" w:themeColor="text2" w:themeTint="BF"/>
          <w:sz w:val="28"/>
          <w:szCs w:val="28"/>
        </w:rPr>
        <w:t>tinuity in the collaboration to increase the student’s chances of success. This will also create a way for parent</w:t>
      </w:r>
      <w:r w:rsidR="001B076D">
        <w:rPr>
          <w:b w:val="0"/>
          <w:color w:val="5F5F5F" w:themeColor="text2" w:themeTint="BF"/>
          <w:sz w:val="28"/>
          <w:szCs w:val="28"/>
        </w:rPr>
        <w:t>s/guardians to reinforce skills at home during homework/study time.</w:t>
      </w:r>
    </w:p>
    <w:p w14:paraId="25C01313" w14:textId="77777777" w:rsidR="00CC4F37" w:rsidRPr="00205F04" w:rsidRDefault="00CC4F37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5F282D59" w14:textId="3D926825" w:rsidR="00CC4F37" w:rsidRPr="00205F04" w:rsidRDefault="00E22658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E22658">
        <w:rPr>
          <w:bCs/>
          <w:color w:val="0070C0"/>
          <w:sz w:val="28"/>
          <w:szCs w:val="28"/>
        </w:rPr>
        <w:t>Sensory Cues:</w:t>
      </w:r>
      <w:r w:rsidR="00CC4F37" w:rsidRPr="00205F04">
        <w:rPr>
          <w:b w:val="0"/>
          <w:color w:val="5F5F5F" w:themeColor="text2" w:themeTint="BF"/>
          <w:sz w:val="28"/>
          <w:szCs w:val="28"/>
        </w:rPr>
        <w:t xml:space="preserve"> Having a visual/auditory cue to transition</w:t>
      </w:r>
      <w:r w:rsidR="00D57309" w:rsidRPr="00205F04">
        <w:rPr>
          <w:b w:val="0"/>
          <w:color w:val="5F5F5F" w:themeColor="text2" w:themeTint="BF"/>
          <w:sz w:val="28"/>
          <w:szCs w:val="28"/>
        </w:rPr>
        <w:t>.</w:t>
      </w:r>
    </w:p>
    <w:p w14:paraId="58F95F32" w14:textId="77777777" w:rsidR="0056525D" w:rsidRPr="00205F04" w:rsidRDefault="0056525D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25D250BF" w14:textId="1FCEF0F5" w:rsidR="00643322" w:rsidRDefault="00E22658" w:rsidP="00205F04">
      <w:pPr>
        <w:pStyle w:val="Author"/>
        <w:rPr>
          <w:b w:val="0"/>
          <w:color w:val="5F5F5F" w:themeColor="text2" w:themeTint="BF"/>
          <w:sz w:val="28"/>
          <w:szCs w:val="28"/>
        </w:rPr>
      </w:pPr>
      <w:r>
        <w:rPr>
          <w:bCs/>
          <w:color w:val="0070C0"/>
          <w:sz w:val="28"/>
          <w:szCs w:val="28"/>
        </w:rPr>
        <w:t xml:space="preserve">Physical </w:t>
      </w:r>
      <w:r w:rsidRPr="00E22658">
        <w:rPr>
          <w:bCs/>
          <w:color w:val="0070C0"/>
          <w:sz w:val="28"/>
          <w:szCs w:val="28"/>
        </w:rPr>
        <w:t>Location:</w:t>
      </w:r>
      <w:r w:rsidRPr="00E22658">
        <w:rPr>
          <w:b w:val="0"/>
          <w:color w:val="0070C0"/>
          <w:sz w:val="28"/>
          <w:szCs w:val="28"/>
        </w:rPr>
        <w:t xml:space="preserve"> </w:t>
      </w:r>
      <w:r w:rsidR="0056525D" w:rsidRPr="00E22658">
        <w:rPr>
          <w:b w:val="0"/>
          <w:color w:val="0070C0"/>
          <w:sz w:val="28"/>
          <w:szCs w:val="28"/>
        </w:rPr>
        <w:t xml:space="preserve"> </w:t>
      </w:r>
      <w:r w:rsidR="00EB60DA" w:rsidRPr="00205F04">
        <w:rPr>
          <w:b w:val="0"/>
          <w:color w:val="5F5F5F" w:themeColor="text2" w:themeTint="BF"/>
          <w:sz w:val="28"/>
          <w:szCs w:val="28"/>
        </w:rPr>
        <w:t xml:space="preserve">Place student </w:t>
      </w:r>
      <w:r w:rsidR="0061613F" w:rsidRPr="00205F04">
        <w:rPr>
          <w:b w:val="0"/>
          <w:color w:val="5F5F5F" w:themeColor="text2" w:themeTint="BF"/>
          <w:sz w:val="28"/>
          <w:szCs w:val="28"/>
        </w:rPr>
        <w:t xml:space="preserve">away from potential environment distractions and </w:t>
      </w:r>
      <w:r w:rsidR="00EB60DA" w:rsidRPr="00205F04">
        <w:rPr>
          <w:b w:val="0"/>
          <w:color w:val="5F5F5F" w:themeColor="text2" w:themeTint="BF"/>
          <w:sz w:val="28"/>
          <w:szCs w:val="28"/>
        </w:rPr>
        <w:t xml:space="preserve">next to </w:t>
      </w:r>
      <w:r w:rsidR="0047546A" w:rsidRPr="00205F04">
        <w:rPr>
          <w:b w:val="0"/>
          <w:color w:val="5F5F5F" w:themeColor="text2" w:themeTint="BF"/>
          <w:sz w:val="28"/>
          <w:szCs w:val="28"/>
        </w:rPr>
        <w:t>engaged</w:t>
      </w:r>
      <w:r w:rsidR="00EB60DA" w:rsidRPr="00205F04">
        <w:rPr>
          <w:b w:val="0"/>
          <w:color w:val="5F5F5F" w:themeColor="text2" w:themeTint="BF"/>
          <w:sz w:val="28"/>
          <w:szCs w:val="28"/>
        </w:rPr>
        <w:t xml:space="preserve"> students</w:t>
      </w:r>
      <w:r w:rsidR="00A905F5" w:rsidRPr="00205F04">
        <w:rPr>
          <w:b w:val="0"/>
          <w:color w:val="5F5F5F" w:themeColor="text2" w:themeTint="BF"/>
          <w:sz w:val="28"/>
          <w:szCs w:val="28"/>
        </w:rPr>
        <w:t xml:space="preserve">. If the student is disruptive, allow them to </w:t>
      </w:r>
      <w:r w:rsidR="009D0C63" w:rsidRPr="00205F04">
        <w:rPr>
          <w:b w:val="0"/>
          <w:color w:val="5F5F5F" w:themeColor="text2" w:themeTint="BF"/>
          <w:sz w:val="28"/>
          <w:szCs w:val="28"/>
        </w:rPr>
        <w:t xml:space="preserve">move their desk to less disruptive location and allow the student to occasionally </w:t>
      </w:r>
      <w:r w:rsidR="00A905F5" w:rsidRPr="00205F04">
        <w:rPr>
          <w:b w:val="0"/>
          <w:color w:val="5F5F5F" w:themeColor="text2" w:themeTint="BF"/>
          <w:sz w:val="28"/>
          <w:szCs w:val="28"/>
        </w:rPr>
        <w:t>stand and touch their desk as long as they are doing their work.</w:t>
      </w:r>
    </w:p>
    <w:p w14:paraId="3C839ADE" w14:textId="77777777" w:rsidR="008E38DB" w:rsidRDefault="008E38DB">
      <w:pPr>
        <w:rPr>
          <w:b/>
          <w:sz w:val="28"/>
          <w:szCs w:val="28"/>
        </w:rPr>
      </w:pPr>
    </w:p>
    <w:p w14:paraId="66011594" w14:textId="79BD33DE" w:rsidR="008E38DB" w:rsidRDefault="008E38DB">
      <w:pPr>
        <w:rPr>
          <w:b/>
          <w:sz w:val="28"/>
          <w:szCs w:val="28"/>
        </w:rPr>
      </w:pPr>
    </w:p>
    <w:p w14:paraId="3C9D61CD" w14:textId="12B0E997" w:rsidR="008E38DB" w:rsidRDefault="008E38DB">
      <w:pPr>
        <w:rPr>
          <w:b/>
          <w:sz w:val="28"/>
          <w:szCs w:val="28"/>
        </w:rPr>
      </w:pPr>
    </w:p>
    <w:p w14:paraId="1244786F" w14:textId="02D62FB0" w:rsidR="008E38DB" w:rsidRPr="008E38DB" w:rsidRDefault="0064332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D11432" w14:textId="74474A6C" w:rsidR="001C1F77" w:rsidRPr="001770E9" w:rsidRDefault="00F9557D" w:rsidP="001770E9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rFonts w:ascii="Abadi" w:hAnsi="Abadi"/>
          <w:color w:val="auto"/>
          <w:sz w:val="44"/>
          <w:szCs w:val="44"/>
        </w:rPr>
        <w:lastRenderedPageBreak/>
        <w:t>Cognitive</w:t>
      </w:r>
      <w:r w:rsidR="001770E9">
        <w:rPr>
          <w:rFonts w:ascii="Abadi" w:hAnsi="Abadi"/>
          <w:color w:val="auto"/>
          <w:sz w:val="44"/>
          <w:szCs w:val="44"/>
        </w:rPr>
        <w:t xml:space="preserve"> Strategies</w:t>
      </w:r>
    </w:p>
    <w:p w14:paraId="48A08D78" w14:textId="048447D2" w:rsidR="00232F21" w:rsidRPr="001770E9" w:rsidRDefault="00052473" w:rsidP="001770E9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1770E9">
        <w:rPr>
          <w:bCs/>
          <w:color w:val="0070C0"/>
          <w:sz w:val="28"/>
          <w:szCs w:val="28"/>
        </w:rPr>
        <w:t>Decision-making:</w:t>
      </w:r>
      <w:r w:rsidRPr="001770E9">
        <w:rPr>
          <w:b w:val="0"/>
          <w:color w:val="0070C0"/>
          <w:sz w:val="28"/>
          <w:szCs w:val="28"/>
        </w:rPr>
        <w:t xml:space="preserve"> </w:t>
      </w:r>
      <w:r w:rsidR="00286FB1" w:rsidRPr="001770E9">
        <w:rPr>
          <w:b w:val="0"/>
          <w:color w:val="5F5F5F" w:themeColor="text2" w:themeTint="BF"/>
          <w:sz w:val="28"/>
          <w:szCs w:val="28"/>
        </w:rPr>
        <w:t>Working with student</w:t>
      </w:r>
      <w:r w:rsidR="001B04E0">
        <w:rPr>
          <w:b w:val="0"/>
          <w:color w:val="5F5F5F" w:themeColor="text2" w:themeTint="BF"/>
          <w:sz w:val="28"/>
          <w:szCs w:val="28"/>
        </w:rPr>
        <w:t>s</w:t>
      </w:r>
      <w:r w:rsidR="00286FB1" w:rsidRPr="001770E9">
        <w:rPr>
          <w:b w:val="0"/>
          <w:color w:val="5F5F5F" w:themeColor="text2" w:themeTint="BF"/>
          <w:sz w:val="28"/>
          <w:szCs w:val="28"/>
        </w:rPr>
        <w:t xml:space="preserve"> to determine </w:t>
      </w:r>
      <w:r w:rsidR="006A430D" w:rsidRPr="001770E9">
        <w:rPr>
          <w:b w:val="0"/>
          <w:color w:val="5F5F5F" w:themeColor="text2" w:themeTint="BF"/>
          <w:sz w:val="28"/>
          <w:szCs w:val="28"/>
        </w:rPr>
        <w:t xml:space="preserve">triggers will </w:t>
      </w:r>
      <w:r w:rsidR="00196A6D">
        <w:rPr>
          <w:b w:val="0"/>
          <w:color w:val="5F5F5F" w:themeColor="text2" w:themeTint="BF"/>
          <w:sz w:val="28"/>
          <w:szCs w:val="28"/>
        </w:rPr>
        <w:t>create awareness and accountability</w:t>
      </w:r>
      <w:r w:rsidR="003E7778" w:rsidRPr="001770E9">
        <w:rPr>
          <w:b w:val="0"/>
          <w:color w:val="5F5F5F" w:themeColor="text2" w:themeTint="BF"/>
          <w:sz w:val="28"/>
          <w:szCs w:val="28"/>
        </w:rPr>
        <w:t xml:space="preserve"> to </w:t>
      </w:r>
      <w:r w:rsidR="003F33B3">
        <w:rPr>
          <w:b w:val="0"/>
          <w:color w:val="5F5F5F" w:themeColor="text2" w:themeTint="BF"/>
          <w:sz w:val="28"/>
          <w:szCs w:val="28"/>
        </w:rPr>
        <w:t xml:space="preserve">better </w:t>
      </w:r>
      <w:r w:rsidR="003E7778" w:rsidRPr="001770E9">
        <w:rPr>
          <w:b w:val="0"/>
          <w:color w:val="5F5F5F" w:themeColor="text2" w:themeTint="BF"/>
          <w:sz w:val="28"/>
          <w:szCs w:val="28"/>
        </w:rPr>
        <w:t>manage behavioral clues.</w:t>
      </w:r>
      <w:r w:rsidR="00196A6D">
        <w:rPr>
          <w:b w:val="0"/>
          <w:color w:val="5F5F5F" w:themeColor="text2" w:themeTint="BF"/>
          <w:sz w:val="28"/>
          <w:szCs w:val="28"/>
        </w:rPr>
        <w:t xml:space="preserve"> </w:t>
      </w:r>
      <w:r w:rsidRPr="001770E9">
        <w:rPr>
          <w:b w:val="0"/>
          <w:color w:val="5F5F5F" w:themeColor="text2" w:themeTint="BF"/>
          <w:sz w:val="28"/>
          <w:szCs w:val="28"/>
        </w:rPr>
        <w:t xml:space="preserve">Giving the student choices also encourages independent </w:t>
      </w:r>
      <w:r w:rsidR="003F33B3">
        <w:rPr>
          <w:b w:val="0"/>
          <w:color w:val="5F5F5F" w:themeColor="text2" w:themeTint="BF"/>
          <w:sz w:val="28"/>
          <w:szCs w:val="28"/>
        </w:rPr>
        <w:t xml:space="preserve">thinking and </w:t>
      </w:r>
      <w:r w:rsidRPr="001770E9">
        <w:rPr>
          <w:b w:val="0"/>
          <w:color w:val="5F5F5F" w:themeColor="text2" w:themeTint="BF"/>
          <w:sz w:val="28"/>
          <w:szCs w:val="28"/>
        </w:rPr>
        <w:t>decision</w:t>
      </w:r>
      <w:r w:rsidR="003F33B3">
        <w:rPr>
          <w:b w:val="0"/>
          <w:color w:val="5F5F5F" w:themeColor="text2" w:themeTint="BF"/>
          <w:sz w:val="28"/>
          <w:szCs w:val="28"/>
        </w:rPr>
        <w:t>-making</w:t>
      </w:r>
      <w:r w:rsidRPr="001770E9">
        <w:rPr>
          <w:b w:val="0"/>
          <w:color w:val="5F5F5F" w:themeColor="text2" w:themeTint="BF"/>
          <w:sz w:val="28"/>
          <w:szCs w:val="28"/>
        </w:rPr>
        <w:t>.</w:t>
      </w:r>
    </w:p>
    <w:p w14:paraId="1EA2B61D" w14:textId="77777777" w:rsidR="001770E9" w:rsidRDefault="001770E9" w:rsidP="001770E9">
      <w:pPr>
        <w:pStyle w:val="Author"/>
        <w:rPr>
          <w:bCs/>
          <w:color w:val="0070C0"/>
          <w:sz w:val="28"/>
          <w:szCs w:val="28"/>
        </w:rPr>
      </w:pPr>
    </w:p>
    <w:p w14:paraId="5A424ADB" w14:textId="3E130679" w:rsidR="001C1F77" w:rsidRPr="001770E9" w:rsidRDefault="001C1F77" w:rsidP="001770E9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1770E9">
        <w:rPr>
          <w:bCs/>
          <w:color w:val="0070C0"/>
          <w:sz w:val="28"/>
          <w:szCs w:val="28"/>
        </w:rPr>
        <w:t xml:space="preserve">Visual </w:t>
      </w:r>
      <w:r w:rsidR="00734026" w:rsidRPr="001770E9">
        <w:rPr>
          <w:bCs/>
          <w:color w:val="0070C0"/>
          <w:sz w:val="28"/>
          <w:szCs w:val="28"/>
        </w:rPr>
        <w:t>&amp;</w:t>
      </w:r>
      <w:r w:rsidRPr="001770E9">
        <w:rPr>
          <w:bCs/>
          <w:color w:val="0070C0"/>
          <w:sz w:val="28"/>
          <w:szCs w:val="28"/>
        </w:rPr>
        <w:t xml:space="preserve"> Environmental Prompts:</w:t>
      </w:r>
      <w:r w:rsidR="00F47EB2" w:rsidRPr="001770E9">
        <w:rPr>
          <w:b w:val="0"/>
          <w:color w:val="0070C0"/>
          <w:sz w:val="28"/>
          <w:szCs w:val="28"/>
        </w:rPr>
        <w:t xml:space="preserve"> </w:t>
      </w:r>
      <w:r w:rsidR="00F47EB2" w:rsidRPr="001770E9">
        <w:rPr>
          <w:b w:val="0"/>
          <w:color w:val="5F5F5F" w:themeColor="text2" w:themeTint="BF"/>
          <w:sz w:val="28"/>
          <w:szCs w:val="28"/>
        </w:rPr>
        <w:t xml:space="preserve">Whiteboard </w:t>
      </w:r>
      <w:r w:rsidR="001F2603" w:rsidRPr="001770E9">
        <w:rPr>
          <w:b w:val="0"/>
          <w:color w:val="5F5F5F" w:themeColor="text2" w:themeTint="BF"/>
          <w:sz w:val="28"/>
          <w:szCs w:val="28"/>
        </w:rPr>
        <w:t xml:space="preserve">(short) </w:t>
      </w:r>
      <w:r w:rsidR="00F47EB2" w:rsidRPr="001770E9">
        <w:rPr>
          <w:b w:val="0"/>
          <w:color w:val="5F5F5F" w:themeColor="text2" w:themeTint="BF"/>
          <w:sz w:val="28"/>
          <w:szCs w:val="28"/>
        </w:rPr>
        <w:t xml:space="preserve">animation is a highly effective method to </w:t>
      </w:r>
      <w:r w:rsidR="001F2603" w:rsidRPr="001770E9">
        <w:rPr>
          <w:b w:val="0"/>
          <w:color w:val="5F5F5F" w:themeColor="text2" w:themeTint="BF"/>
          <w:sz w:val="28"/>
          <w:szCs w:val="28"/>
        </w:rPr>
        <w:t>transfer knowledge to a student with ADHD.</w:t>
      </w:r>
    </w:p>
    <w:p w14:paraId="031EFEA9" w14:textId="74ED8A62" w:rsidR="000C2772" w:rsidRPr="001770E9" w:rsidRDefault="0064559F" w:rsidP="001770E9">
      <w:pPr>
        <w:pStyle w:val="Author"/>
        <w:rPr>
          <w:b w:val="0"/>
          <w:color w:val="5F5F5F" w:themeColor="text2" w:themeTint="BF"/>
          <w:sz w:val="28"/>
          <w:szCs w:val="28"/>
        </w:rPr>
      </w:pPr>
      <w:r>
        <w:rPr>
          <w:rFonts w:ascii="Abadi" w:hAnsi="Abad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650326D" wp14:editId="18D71344">
                <wp:simplePos x="0" y="0"/>
                <wp:positionH relativeFrom="column">
                  <wp:posOffset>52705</wp:posOffset>
                </wp:positionH>
                <wp:positionV relativeFrom="paragraph">
                  <wp:posOffset>951703</wp:posOffset>
                </wp:positionV>
                <wp:extent cx="1438275" cy="1828800"/>
                <wp:effectExtent l="0" t="0" r="952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04B8D" w14:textId="27B4EF9B" w:rsidR="00DF28ED" w:rsidRDefault="00014406">
                            <w:r>
                              <w:t xml:space="preserve">The </w:t>
                            </w:r>
                            <w:r w:rsidR="00DF28ED">
                              <w:t xml:space="preserve">brain loves images. For students with ADHD, </w:t>
                            </w:r>
                            <w:r w:rsidR="00F745D3">
                              <w:t>images &amp;</w:t>
                            </w:r>
                            <w:r w:rsidR="00DF28ED">
                              <w:t xml:space="preserve"> brief videos will</w:t>
                            </w:r>
                            <w:r w:rsidR="0064559F">
                              <w:t xml:space="preserve"> very</w:t>
                            </w:r>
                            <w:r w:rsidR="00DF28ED">
                              <w:t xml:space="preserve"> </w:t>
                            </w:r>
                            <w:r w:rsidR="0064559F">
                              <w:t xml:space="preserve">likely </w:t>
                            </w:r>
                            <w:r w:rsidR="00DF28ED">
                              <w:t>capture</w:t>
                            </w:r>
                            <w:r w:rsidR="0064559F">
                              <w:t xml:space="preserve"> &amp; hold</w:t>
                            </w:r>
                            <w:r w:rsidR="00DF28ED">
                              <w:t xml:space="preserve"> their attention.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0326D" id="Text Box 5" o:spid="_x0000_s1033" type="#_x0000_t202" style="position:absolute;margin-left:4.15pt;margin-top:74.95pt;width:113.25pt;height:2in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" fillcolor="white [3201]" strokeweight=".5pt">
                <v:textbox>
                  <w:txbxContent>
                    <w:p w14:paraId="4F204B8D" w14:textId="27B4EF9B" w:rsidR="00DF28ED" w:rsidRDefault="00014406">
                      <w:r>
                        <w:t xml:space="preserve">The </w:t>
                      </w:r>
                      <w:r w:rsidR="00DF28ED">
                        <w:t xml:space="preserve">brain loves images. For students with ADHD, </w:t>
                      </w:r>
                      <w:r w:rsidR="00F745D3">
                        <w:t>images &amp;</w:t>
                      </w:r>
                      <w:r w:rsidR="00DF28ED">
                        <w:t xml:space="preserve"> brief videos will</w:t>
                      </w:r>
                      <w:r w:rsidR="0064559F">
                        <w:t xml:space="preserve"> very</w:t>
                      </w:r>
                      <w:r w:rsidR="00DF28ED">
                        <w:t xml:space="preserve"> </w:t>
                      </w:r>
                      <w:r w:rsidR="0064559F">
                        <w:t xml:space="preserve">likely </w:t>
                      </w:r>
                      <w:r w:rsidR="00DF28ED">
                        <w:t>capture</w:t>
                      </w:r>
                      <w:r w:rsidR="0064559F">
                        <w:t xml:space="preserve"> &amp; </w:t>
                      </w:r>
                      <w:r w:rsidR="0064559F">
                        <w:t>hold</w:t>
                      </w:r>
                      <w:r w:rsidR="00DF28ED">
                        <w:t xml:space="preserve"> their attention.</w:t>
                      </w:r>
                    </w:p>
                  </w:txbxContent>
                </v:textbox>
              </v:shape>
            </w:pict>
          </mc:Fallback>
        </mc:AlternateContent>
      </w:r>
      <w:r w:rsidR="00D80CFB">
        <w:rPr>
          <w:rFonts w:ascii="Abadi" w:hAnsi="Abadi"/>
          <w:b w:val="0"/>
          <w:noProof/>
          <w:sz w:val="176"/>
          <w:szCs w:val="176"/>
        </w:rPr>
        <w:drawing>
          <wp:anchor distT="0" distB="0" distL="114300" distR="114300" simplePos="0" relativeHeight="251634176" behindDoc="0" locked="0" layoutInCell="1" allowOverlap="1" wp14:anchorId="46660E51" wp14:editId="57E2C79D">
            <wp:simplePos x="0" y="0"/>
            <wp:positionH relativeFrom="margin">
              <wp:posOffset>1759324</wp:posOffset>
            </wp:positionH>
            <wp:positionV relativeFrom="paragraph">
              <wp:posOffset>299085</wp:posOffset>
            </wp:positionV>
            <wp:extent cx="4070350" cy="3119120"/>
            <wp:effectExtent l="0" t="0" r="635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A7208" w14:textId="77777777" w:rsidR="000C2772" w:rsidRDefault="000C2772" w:rsidP="00E75EA1">
      <w:pPr>
        <w:pStyle w:val="Author"/>
        <w:jc w:val="center"/>
        <w:rPr>
          <w:rFonts w:ascii="Abadi" w:hAnsi="Abadi"/>
          <w:bCs/>
          <w:sz w:val="22"/>
          <w:szCs w:val="22"/>
        </w:rPr>
      </w:pPr>
    </w:p>
    <w:p w14:paraId="729B0482" w14:textId="1974EE0D" w:rsidR="000C2772" w:rsidRDefault="000C2772" w:rsidP="00E75EA1">
      <w:pPr>
        <w:pStyle w:val="Author"/>
        <w:jc w:val="center"/>
        <w:rPr>
          <w:rFonts w:ascii="Abadi" w:hAnsi="Abadi"/>
          <w:bCs/>
          <w:sz w:val="22"/>
          <w:szCs w:val="22"/>
        </w:rPr>
      </w:pPr>
    </w:p>
    <w:p w14:paraId="540E2104" w14:textId="31765536" w:rsidR="00643322" w:rsidRDefault="0050430A" w:rsidP="00D80CFB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D80CFB">
        <w:rPr>
          <w:bCs/>
          <w:color w:val="0070C0"/>
          <w:sz w:val="28"/>
          <w:szCs w:val="28"/>
        </w:rPr>
        <w:t>Manage Expectations</w:t>
      </w:r>
      <w:r w:rsidR="001C1F77" w:rsidRPr="00D80CFB">
        <w:rPr>
          <w:bCs/>
          <w:color w:val="0070C0"/>
          <w:sz w:val="28"/>
          <w:szCs w:val="28"/>
        </w:rPr>
        <w:t xml:space="preserve">: </w:t>
      </w:r>
      <w:r w:rsidRPr="00D80CFB">
        <w:rPr>
          <w:b w:val="0"/>
          <w:color w:val="5F5F5F" w:themeColor="text2" w:themeTint="BF"/>
          <w:sz w:val="28"/>
          <w:szCs w:val="28"/>
        </w:rPr>
        <w:t>Ensure student</w:t>
      </w:r>
      <w:r w:rsidR="001B04E0">
        <w:rPr>
          <w:b w:val="0"/>
          <w:color w:val="5F5F5F" w:themeColor="text2" w:themeTint="BF"/>
          <w:sz w:val="28"/>
          <w:szCs w:val="28"/>
        </w:rPr>
        <w:t>s</w:t>
      </w:r>
      <w:r w:rsidRPr="00D80CFB">
        <w:rPr>
          <w:b w:val="0"/>
          <w:color w:val="5F5F5F" w:themeColor="text2" w:themeTint="BF"/>
          <w:sz w:val="28"/>
          <w:szCs w:val="28"/>
        </w:rPr>
        <w:t xml:space="preserve"> understand what </w:t>
      </w:r>
      <w:r w:rsidR="001B04E0">
        <w:rPr>
          <w:b w:val="0"/>
          <w:color w:val="5F5F5F" w:themeColor="text2" w:themeTint="BF"/>
          <w:sz w:val="28"/>
          <w:szCs w:val="28"/>
        </w:rPr>
        <w:t>they are aiming for</w:t>
      </w:r>
      <w:r w:rsidRPr="00D80CFB">
        <w:rPr>
          <w:b w:val="0"/>
          <w:color w:val="5F5F5F" w:themeColor="text2" w:themeTint="BF"/>
          <w:sz w:val="28"/>
          <w:szCs w:val="28"/>
        </w:rPr>
        <w:t xml:space="preserve"> with</w:t>
      </w:r>
      <w:r w:rsidR="00D80CFB">
        <w:rPr>
          <w:b w:val="0"/>
          <w:color w:val="5F5F5F" w:themeColor="text2" w:themeTint="BF"/>
          <w:sz w:val="28"/>
          <w:szCs w:val="28"/>
        </w:rPr>
        <w:t xml:space="preserve"> </w:t>
      </w:r>
      <w:r w:rsidRPr="00D80CFB">
        <w:rPr>
          <w:b w:val="0"/>
          <w:color w:val="5F5F5F" w:themeColor="text2" w:themeTint="BF"/>
          <w:sz w:val="28"/>
          <w:szCs w:val="28"/>
        </w:rPr>
        <w:t>task completio</w:t>
      </w:r>
      <w:r w:rsidR="00246E34" w:rsidRPr="00D80CFB">
        <w:rPr>
          <w:b w:val="0"/>
          <w:color w:val="5F5F5F" w:themeColor="text2" w:themeTint="BF"/>
          <w:sz w:val="28"/>
          <w:szCs w:val="28"/>
        </w:rPr>
        <w:t xml:space="preserve">n by showing a picture of </w:t>
      </w:r>
      <w:r w:rsidR="006573E2" w:rsidRPr="00D80CFB">
        <w:rPr>
          <w:b w:val="0"/>
          <w:color w:val="5F5F5F" w:themeColor="text2" w:themeTint="BF"/>
          <w:sz w:val="28"/>
          <w:szCs w:val="28"/>
        </w:rPr>
        <w:t>the completed task.</w:t>
      </w:r>
    </w:p>
    <w:p w14:paraId="23AFBB01" w14:textId="77777777" w:rsidR="00643322" w:rsidRDefault="00643322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F62A785" w14:textId="7A5EE028" w:rsidR="00A30BC8" w:rsidRPr="00484FF4" w:rsidRDefault="00EC1079" w:rsidP="0090141E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rFonts w:ascii="Abadi" w:hAnsi="Abadi"/>
          <w:color w:val="auto"/>
          <w:sz w:val="44"/>
          <w:szCs w:val="44"/>
        </w:rPr>
        <w:lastRenderedPageBreak/>
        <w:t>Sensory Strategies</w:t>
      </w:r>
      <w:r w:rsidR="00484FF4" w:rsidRPr="00484FF4">
        <w:rPr>
          <w:rFonts w:ascii="Abadi" w:hAnsi="Abadi"/>
          <w:bCs/>
          <w:noProof/>
          <w:sz w:val="22"/>
          <w:szCs w:val="22"/>
        </w:rPr>
        <w:t xml:space="preserve"> </w:t>
      </w:r>
    </w:p>
    <w:p w14:paraId="40A4EE1C" w14:textId="19F79315" w:rsidR="00F33EAB" w:rsidRDefault="0045364B" w:rsidP="00E75EA1">
      <w:pPr>
        <w:pStyle w:val="Author"/>
        <w:jc w:val="center"/>
        <w:rPr>
          <w:rFonts w:ascii="Abadi" w:hAnsi="Abadi"/>
          <w:bCs/>
          <w:sz w:val="22"/>
          <w:szCs w:val="22"/>
        </w:rPr>
      </w:pPr>
      <w:r>
        <w:rPr>
          <w:rFonts w:ascii="Abadi" w:hAnsi="Abadi"/>
          <w:bCs/>
          <w:noProof/>
          <w:sz w:val="22"/>
          <w:szCs w:val="22"/>
        </w:rPr>
        <w:drawing>
          <wp:anchor distT="0" distB="0" distL="114300" distR="114300" simplePos="0" relativeHeight="251716096" behindDoc="0" locked="0" layoutInCell="1" allowOverlap="1" wp14:anchorId="49D24EDE" wp14:editId="0F3BB395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2987040" cy="2893060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D4C10" w14:textId="0A4DD664" w:rsidR="00484FF4" w:rsidRDefault="00484FF4" w:rsidP="00484FF4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484FF4">
        <w:rPr>
          <w:bCs/>
          <w:color w:val="0070C0"/>
          <w:sz w:val="28"/>
          <w:szCs w:val="28"/>
        </w:rPr>
        <w:t>Timer:</w:t>
      </w:r>
      <w:r>
        <w:rPr>
          <w:b w:val="0"/>
          <w:color w:val="5F5F5F" w:themeColor="text2" w:themeTint="BF"/>
          <w:sz w:val="28"/>
          <w:szCs w:val="28"/>
        </w:rPr>
        <w:t xml:space="preserve"> </w:t>
      </w:r>
      <w:r w:rsidR="008324D0" w:rsidRPr="00484FF4">
        <w:rPr>
          <w:b w:val="0"/>
          <w:color w:val="5F5F5F" w:themeColor="text2" w:themeTint="BF"/>
          <w:sz w:val="28"/>
          <w:szCs w:val="28"/>
        </w:rPr>
        <w:t xml:space="preserve">Have the student set a </w:t>
      </w:r>
      <w:r>
        <w:rPr>
          <w:b w:val="0"/>
          <w:color w:val="5F5F5F" w:themeColor="text2" w:themeTint="BF"/>
          <w:sz w:val="28"/>
          <w:szCs w:val="28"/>
        </w:rPr>
        <w:t xml:space="preserve">timer </w:t>
      </w:r>
      <w:r w:rsidR="002A498C">
        <w:rPr>
          <w:b w:val="0"/>
          <w:color w:val="5F5F5F" w:themeColor="text2" w:themeTint="BF"/>
          <w:sz w:val="28"/>
          <w:szCs w:val="28"/>
        </w:rPr>
        <w:t xml:space="preserve">to complete their </w:t>
      </w:r>
      <w:r w:rsidR="008324D0" w:rsidRPr="00484FF4">
        <w:rPr>
          <w:b w:val="0"/>
          <w:color w:val="5F5F5F" w:themeColor="text2" w:themeTint="BF"/>
          <w:sz w:val="28"/>
          <w:szCs w:val="28"/>
        </w:rPr>
        <w:t>project</w:t>
      </w:r>
      <w:r w:rsidR="002A498C">
        <w:rPr>
          <w:b w:val="0"/>
          <w:color w:val="5F5F5F" w:themeColor="text2" w:themeTint="BF"/>
          <w:sz w:val="28"/>
          <w:szCs w:val="28"/>
        </w:rPr>
        <w:t>s</w:t>
      </w:r>
      <w:r w:rsidR="00DC7E17" w:rsidRPr="00484FF4">
        <w:rPr>
          <w:b w:val="0"/>
          <w:color w:val="5F5F5F" w:themeColor="text2" w:themeTint="BF"/>
          <w:sz w:val="28"/>
          <w:szCs w:val="28"/>
        </w:rPr>
        <w:t>.</w:t>
      </w:r>
      <w:r>
        <w:rPr>
          <w:b w:val="0"/>
          <w:color w:val="5F5F5F" w:themeColor="text2" w:themeTint="BF"/>
          <w:sz w:val="28"/>
          <w:szCs w:val="28"/>
        </w:rPr>
        <w:t xml:space="preserve"> </w:t>
      </w:r>
      <w:r w:rsidR="00DC7E17" w:rsidRPr="00484FF4">
        <w:rPr>
          <w:b w:val="0"/>
          <w:color w:val="5F5F5F" w:themeColor="text2" w:themeTint="BF"/>
          <w:sz w:val="28"/>
          <w:szCs w:val="28"/>
        </w:rPr>
        <w:t>I</w:t>
      </w:r>
      <w:r w:rsidR="008324D0" w:rsidRPr="00484FF4">
        <w:rPr>
          <w:b w:val="0"/>
          <w:color w:val="5F5F5F" w:themeColor="text2" w:themeTint="BF"/>
          <w:sz w:val="28"/>
          <w:szCs w:val="28"/>
        </w:rPr>
        <w:t xml:space="preserve">t will </w:t>
      </w:r>
      <w:r>
        <w:rPr>
          <w:b w:val="0"/>
          <w:color w:val="5F5F5F" w:themeColor="text2" w:themeTint="BF"/>
          <w:sz w:val="28"/>
          <w:szCs w:val="28"/>
        </w:rPr>
        <w:t>provide</w:t>
      </w:r>
      <w:r w:rsidR="008324D0" w:rsidRPr="00484FF4">
        <w:rPr>
          <w:b w:val="0"/>
          <w:color w:val="5F5F5F" w:themeColor="text2" w:themeTint="BF"/>
          <w:sz w:val="28"/>
          <w:szCs w:val="28"/>
        </w:rPr>
        <w:t xml:space="preserve"> a sense of independence </w:t>
      </w:r>
      <w:r w:rsidR="00FD4B22" w:rsidRPr="00484FF4">
        <w:rPr>
          <w:b w:val="0"/>
          <w:color w:val="5F5F5F" w:themeColor="text2" w:themeTint="BF"/>
          <w:sz w:val="28"/>
          <w:szCs w:val="28"/>
        </w:rPr>
        <w:t>&amp;</w:t>
      </w:r>
      <w:r w:rsidR="008324D0" w:rsidRPr="00484FF4">
        <w:rPr>
          <w:b w:val="0"/>
          <w:color w:val="5F5F5F" w:themeColor="text2" w:themeTint="BF"/>
          <w:sz w:val="28"/>
          <w:szCs w:val="28"/>
        </w:rPr>
        <w:t xml:space="preserve"> improve task management skills.</w:t>
      </w:r>
    </w:p>
    <w:p w14:paraId="0FB738FE" w14:textId="1D9477B7" w:rsidR="00484FF4" w:rsidRDefault="00484FF4" w:rsidP="00484FF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26B50519" w14:textId="0B6F59E1" w:rsidR="00F33EAB" w:rsidRDefault="00EE7507" w:rsidP="00484FF4">
      <w:pPr>
        <w:pStyle w:val="Author"/>
        <w:rPr>
          <w:color w:val="5F5F5F" w:themeColor="text2" w:themeTint="BF"/>
          <w:sz w:val="28"/>
          <w:szCs w:val="28"/>
        </w:rPr>
      </w:pPr>
      <w:r>
        <w:rPr>
          <w:b w:val="0"/>
          <w:noProof/>
          <w:color w:val="5F5F5F" w:themeColor="text2" w:themeTint="BF"/>
          <w:sz w:val="28"/>
          <w:szCs w:val="28"/>
        </w:rPr>
        <w:drawing>
          <wp:anchor distT="0" distB="0" distL="114300" distR="114300" simplePos="0" relativeHeight="251718144" behindDoc="0" locked="0" layoutInCell="1" allowOverlap="1" wp14:anchorId="2F0D1EA3" wp14:editId="7CCB0733">
            <wp:simplePos x="0" y="0"/>
            <wp:positionH relativeFrom="column">
              <wp:posOffset>2513965</wp:posOffset>
            </wp:positionH>
            <wp:positionV relativeFrom="paragraph">
              <wp:posOffset>1039495</wp:posOffset>
            </wp:positionV>
            <wp:extent cx="3491865" cy="2683510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AB" w:rsidRPr="00643322">
        <w:rPr>
          <w:bCs/>
          <w:color w:val="0070C0"/>
          <w:sz w:val="28"/>
          <w:szCs w:val="28"/>
        </w:rPr>
        <w:t>Metronome:</w:t>
      </w:r>
      <w:r w:rsidR="00E25269" w:rsidRPr="00484FF4">
        <w:rPr>
          <w:b w:val="0"/>
          <w:color w:val="5F5F5F" w:themeColor="text2" w:themeTint="BF"/>
          <w:sz w:val="28"/>
          <w:szCs w:val="28"/>
        </w:rPr>
        <w:t xml:space="preserve"> Have the student use earphones and a (free) metronome application on his</w:t>
      </w:r>
      <w:r w:rsidR="001C1F77" w:rsidRPr="00484FF4">
        <w:rPr>
          <w:b w:val="0"/>
          <w:color w:val="5F5F5F" w:themeColor="text2" w:themeTint="BF"/>
          <w:sz w:val="28"/>
          <w:szCs w:val="28"/>
        </w:rPr>
        <w:t xml:space="preserve"> smartphone</w:t>
      </w:r>
      <w:r w:rsidR="00E25269" w:rsidRPr="00484FF4">
        <w:rPr>
          <w:b w:val="0"/>
          <w:color w:val="5F5F5F" w:themeColor="text2" w:themeTint="BF"/>
          <w:sz w:val="28"/>
          <w:szCs w:val="28"/>
        </w:rPr>
        <w:t>. For more information on this powerful tool, visit</w:t>
      </w:r>
      <w:r w:rsidR="00825510" w:rsidRPr="00484FF4">
        <w:rPr>
          <w:b w:val="0"/>
          <w:color w:val="5F5F5F" w:themeColor="text2" w:themeTint="BF"/>
          <w:sz w:val="28"/>
          <w:szCs w:val="28"/>
        </w:rPr>
        <w:t xml:space="preserve"> </w:t>
      </w:r>
      <w:hyperlink r:id="rId25" w:history="1">
        <w:r w:rsidR="00E25269" w:rsidRPr="00484FF4">
          <w:rPr>
            <w:color w:val="5F5F5F" w:themeColor="text2" w:themeTint="BF"/>
            <w:sz w:val="28"/>
            <w:szCs w:val="28"/>
          </w:rPr>
          <w:t>http:</w:t>
        </w:r>
        <w:r w:rsidR="005B6C7F" w:rsidRPr="00484FF4">
          <w:rPr>
            <w:color w:val="5F5F5F" w:themeColor="text2" w:themeTint="BF"/>
            <w:sz w:val="28"/>
            <w:szCs w:val="28"/>
          </w:rPr>
          <w:t>//</w:t>
        </w:r>
        <w:r w:rsidR="00E25269" w:rsidRPr="00484FF4">
          <w:rPr>
            <w:color w:val="5F5F5F" w:themeColor="text2" w:themeTint="BF"/>
            <w:sz w:val="28"/>
            <w:szCs w:val="28"/>
          </w:rPr>
          <w:t>www.</w:t>
        </w:r>
        <w:r w:rsidR="00EC427B" w:rsidRPr="00484FF4">
          <w:rPr>
            <w:color w:val="5F5F5F" w:themeColor="text2" w:themeTint="BF"/>
            <w:sz w:val="28"/>
            <w:szCs w:val="28"/>
          </w:rPr>
          <w:t>afocusedbrain</w:t>
        </w:r>
        <w:r w:rsidR="00E25269" w:rsidRPr="00484FF4">
          <w:rPr>
            <w:color w:val="5F5F5F" w:themeColor="text2" w:themeTint="BF"/>
            <w:sz w:val="28"/>
            <w:szCs w:val="28"/>
          </w:rPr>
          <w:t>.com</w:t>
        </w:r>
      </w:hyperlink>
    </w:p>
    <w:p w14:paraId="2D376670" w14:textId="62515D4A" w:rsidR="00643322" w:rsidRDefault="00643322" w:rsidP="00484FF4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044D74C3" w14:textId="5CE18C1C" w:rsidR="00643322" w:rsidRDefault="001C1F77" w:rsidP="00484FF4">
      <w:pPr>
        <w:pStyle w:val="Author"/>
        <w:rPr>
          <w:b w:val="0"/>
          <w:color w:val="5F5F5F" w:themeColor="text2" w:themeTint="BF"/>
          <w:sz w:val="22"/>
          <w:szCs w:val="22"/>
        </w:rPr>
      </w:pPr>
      <w:r w:rsidRPr="00643322">
        <w:rPr>
          <w:bCs/>
          <w:color w:val="0070C0"/>
          <w:sz w:val="28"/>
          <w:szCs w:val="28"/>
        </w:rPr>
        <w:t>Music:</w:t>
      </w:r>
      <w:r w:rsidRPr="00484FF4">
        <w:rPr>
          <w:b w:val="0"/>
          <w:color w:val="5F5F5F" w:themeColor="text2" w:themeTint="BF"/>
          <w:sz w:val="28"/>
          <w:szCs w:val="28"/>
        </w:rPr>
        <w:t xml:space="preserve"> Play different </w:t>
      </w:r>
      <w:r w:rsidR="00643322" w:rsidRPr="00484FF4">
        <w:rPr>
          <w:b w:val="0"/>
          <w:color w:val="5F5F5F" w:themeColor="text2" w:themeTint="BF"/>
          <w:sz w:val="28"/>
          <w:szCs w:val="28"/>
        </w:rPr>
        <w:t>types of</w:t>
      </w:r>
      <w:r w:rsidRPr="00484FF4">
        <w:rPr>
          <w:b w:val="0"/>
          <w:color w:val="5F5F5F" w:themeColor="text2" w:themeTint="BF"/>
          <w:sz w:val="28"/>
          <w:szCs w:val="28"/>
        </w:rPr>
        <w:t xml:space="preserve"> music</w:t>
      </w:r>
      <w:r w:rsidR="00F1532E" w:rsidRPr="00484FF4">
        <w:rPr>
          <w:b w:val="0"/>
          <w:color w:val="5F5F5F" w:themeColor="text2" w:themeTint="BF"/>
          <w:sz w:val="28"/>
          <w:szCs w:val="28"/>
        </w:rPr>
        <w:t xml:space="preserve"> for different activities. All</w:t>
      </w:r>
      <w:r w:rsidR="00EE3D03">
        <w:rPr>
          <w:b w:val="0"/>
          <w:color w:val="5F5F5F" w:themeColor="text2" w:themeTint="BF"/>
          <w:sz w:val="28"/>
          <w:szCs w:val="28"/>
        </w:rPr>
        <w:t xml:space="preserve"> </w:t>
      </w:r>
      <w:r w:rsidR="00F1532E" w:rsidRPr="00484FF4">
        <w:rPr>
          <w:b w:val="0"/>
          <w:color w:val="5F5F5F" w:themeColor="text2" w:themeTint="BF"/>
          <w:sz w:val="28"/>
          <w:szCs w:val="28"/>
        </w:rPr>
        <w:t xml:space="preserve">students can benefit </w:t>
      </w:r>
      <w:r w:rsidR="00643322">
        <w:rPr>
          <w:b w:val="0"/>
          <w:color w:val="5F5F5F" w:themeColor="text2" w:themeTint="BF"/>
          <w:sz w:val="28"/>
          <w:szCs w:val="28"/>
        </w:rPr>
        <w:t>from</w:t>
      </w:r>
      <w:r w:rsidR="00F1532E" w:rsidRPr="00484FF4">
        <w:rPr>
          <w:b w:val="0"/>
          <w:color w:val="5F5F5F" w:themeColor="text2" w:themeTint="BF"/>
          <w:sz w:val="28"/>
          <w:szCs w:val="28"/>
        </w:rPr>
        <w:t xml:space="preserve"> this, given our bodies are naturally rh</w:t>
      </w:r>
      <w:r w:rsidR="00824D70" w:rsidRPr="00484FF4">
        <w:rPr>
          <w:b w:val="0"/>
          <w:color w:val="5F5F5F" w:themeColor="text2" w:themeTint="BF"/>
          <w:sz w:val="28"/>
          <w:szCs w:val="28"/>
        </w:rPr>
        <w:t>ythmic.</w:t>
      </w:r>
      <w:r w:rsidRPr="00484FF4">
        <w:rPr>
          <w:b w:val="0"/>
          <w:color w:val="5F5F5F" w:themeColor="text2" w:themeTint="BF"/>
          <w:sz w:val="28"/>
          <w:szCs w:val="28"/>
        </w:rPr>
        <w:t xml:space="preserve"> For example, using quiet classical music for individual learning activities helps block distractions and creates a calm classroom environment </w:t>
      </w:r>
      <w:r w:rsidRPr="00EE3D03">
        <w:rPr>
          <w:b w:val="0"/>
          <w:color w:val="5F5F5F" w:themeColor="text2" w:themeTint="BF"/>
          <w:sz w:val="22"/>
          <w:szCs w:val="22"/>
        </w:rPr>
        <w:t>(U.S. Department of Education, 2006).</w:t>
      </w:r>
    </w:p>
    <w:p w14:paraId="3C7611C0" w14:textId="11911C84" w:rsidR="00AA0CD0" w:rsidRDefault="00AA0CD0" w:rsidP="00484FF4">
      <w:pPr>
        <w:pStyle w:val="Author"/>
        <w:rPr>
          <w:b w:val="0"/>
          <w:color w:val="5F5F5F" w:themeColor="text2" w:themeTint="BF"/>
          <w:sz w:val="22"/>
          <w:szCs w:val="22"/>
        </w:rPr>
      </w:pPr>
      <w:r>
        <w:rPr>
          <w:b w:val="0"/>
          <w:color w:val="5F5F5F" w:themeColor="text2" w:themeTint="BF"/>
          <w:sz w:val="22"/>
          <w:szCs w:val="22"/>
        </w:rPr>
        <w:t xml:space="preserve"> </w:t>
      </w:r>
    </w:p>
    <w:p w14:paraId="6EC71977" w14:textId="0715E739" w:rsidR="002A498C" w:rsidRDefault="00AA0CD0" w:rsidP="00484FF4">
      <w:pPr>
        <w:pStyle w:val="Author"/>
        <w:rPr>
          <w:b w:val="0"/>
          <w:color w:val="5F5F5F" w:themeColor="text2" w:themeTint="BF"/>
          <w:sz w:val="22"/>
          <w:szCs w:val="22"/>
        </w:rPr>
      </w:pPr>
      <w:r>
        <w:rPr>
          <w:bCs/>
          <w:color w:val="0070C0"/>
          <w:sz w:val="28"/>
          <w:szCs w:val="28"/>
        </w:rPr>
        <w:t>Heart Rate Up</w:t>
      </w:r>
      <w:r w:rsidRPr="00643322">
        <w:rPr>
          <w:bCs/>
          <w:color w:val="0070C0"/>
          <w:sz w:val="28"/>
          <w:szCs w:val="28"/>
        </w:rPr>
        <w:t>:</w:t>
      </w:r>
      <w:r w:rsidRPr="00484FF4">
        <w:rPr>
          <w:b w:val="0"/>
          <w:color w:val="5F5F5F" w:themeColor="text2" w:themeTint="BF"/>
          <w:sz w:val="28"/>
          <w:szCs w:val="28"/>
        </w:rPr>
        <w:t xml:space="preserve"> </w:t>
      </w:r>
      <w:r w:rsidR="00891B60">
        <w:rPr>
          <w:b w:val="0"/>
          <w:color w:val="5F5F5F" w:themeColor="text2" w:themeTint="BF"/>
          <w:sz w:val="28"/>
          <w:szCs w:val="28"/>
        </w:rPr>
        <w:t>L</w:t>
      </w:r>
      <w:r w:rsidR="000F2972">
        <w:rPr>
          <w:b w:val="0"/>
          <w:color w:val="5F5F5F" w:themeColor="text2" w:themeTint="BF"/>
          <w:sz w:val="28"/>
          <w:szCs w:val="28"/>
        </w:rPr>
        <w:t xml:space="preserve">everage </w:t>
      </w:r>
      <w:r w:rsidR="002B16C1">
        <w:rPr>
          <w:b w:val="0"/>
          <w:color w:val="5F5F5F" w:themeColor="text2" w:themeTint="BF"/>
          <w:sz w:val="28"/>
          <w:szCs w:val="28"/>
        </w:rPr>
        <w:t>post-recess time</w:t>
      </w:r>
      <w:r w:rsidR="00607B70">
        <w:rPr>
          <w:b w:val="0"/>
          <w:color w:val="5F5F5F" w:themeColor="text2" w:themeTint="BF"/>
          <w:sz w:val="28"/>
          <w:szCs w:val="28"/>
        </w:rPr>
        <w:t xml:space="preserve"> to have the student immediately sit down </w:t>
      </w:r>
      <w:r w:rsidR="00891B60">
        <w:rPr>
          <w:b w:val="0"/>
          <w:color w:val="5F5F5F" w:themeColor="text2" w:themeTint="BF"/>
          <w:sz w:val="28"/>
          <w:szCs w:val="28"/>
        </w:rPr>
        <w:t>&amp;</w:t>
      </w:r>
      <w:r w:rsidR="00607B70">
        <w:rPr>
          <w:b w:val="0"/>
          <w:color w:val="5F5F5F" w:themeColor="text2" w:themeTint="BF"/>
          <w:sz w:val="28"/>
          <w:szCs w:val="28"/>
        </w:rPr>
        <w:t xml:space="preserve"> concentrate. You will notice an increased ability to focus wi</w:t>
      </w:r>
      <w:r w:rsidR="005B3788">
        <w:rPr>
          <w:b w:val="0"/>
          <w:color w:val="5F5F5F" w:themeColor="text2" w:themeTint="BF"/>
          <w:sz w:val="28"/>
          <w:szCs w:val="28"/>
        </w:rPr>
        <w:t xml:space="preserve">th </w:t>
      </w:r>
      <w:r w:rsidR="00891B60">
        <w:rPr>
          <w:b w:val="0"/>
          <w:color w:val="5F5F5F" w:themeColor="text2" w:themeTint="BF"/>
          <w:sz w:val="28"/>
          <w:szCs w:val="28"/>
        </w:rPr>
        <w:t>an elevated</w:t>
      </w:r>
      <w:r w:rsidR="005B3788">
        <w:rPr>
          <w:b w:val="0"/>
          <w:color w:val="5F5F5F" w:themeColor="text2" w:themeTint="BF"/>
          <w:sz w:val="28"/>
          <w:szCs w:val="28"/>
        </w:rPr>
        <w:t xml:space="preserve"> heart rate. </w:t>
      </w:r>
    </w:p>
    <w:p w14:paraId="232D2A52" w14:textId="3A607CB1" w:rsidR="002A498C" w:rsidRPr="00EE3D03" w:rsidRDefault="002A498C" w:rsidP="00484FF4">
      <w:pPr>
        <w:pStyle w:val="Author"/>
        <w:rPr>
          <w:b w:val="0"/>
          <w:color w:val="5F5F5F" w:themeColor="text2" w:themeTint="BF"/>
          <w:sz w:val="22"/>
          <w:szCs w:val="22"/>
        </w:rPr>
      </w:pPr>
    </w:p>
    <w:p w14:paraId="247AE360" w14:textId="301BE497" w:rsidR="00643322" w:rsidRDefault="00643322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D877D33" w14:textId="23FA6D6D" w:rsidR="001C1F77" w:rsidRPr="00891B60" w:rsidRDefault="004A1C18" w:rsidP="00484FF4">
      <w:pPr>
        <w:pStyle w:val="Author"/>
        <w:rPr>
          <w:rFonts w:ascii="Abadi" w:hAnsi="Abadi"/>
          <w:color w:val="auto"/>
          <w:sz w:val="44"/>
          <w:szCs w:val="44"/>
        </w:rPr>
      </w:pPr>
      <w:r>
        <w:rPr>
          <w:rFonts w:ascii="Abadi" w:hAnsi="Abadi"/>
          <w:color w:val="auto"/>
          <w:sz w:val="44"/>
          <w:szCs w:val="44"/>
        </w:rPr>
        <w:lastRenderedPageBreak/>
        <w:t>Feedback</w:t>
      </w:r>
    </w:p>
    <w:p w14:paraId="099A17D2" w14:textId="68730A96" w:rsidR="00FB3C98" w:rsidRDefault="00FB3C98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  <w:r>
        <w:rPr>
          <w:rFonts w:ascii="Abadi" w:hAnsi="Abadi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9EFE3F" wp14:editId="08F8E88C">
                <wp:simplePos x="0" y="0"/>
                <wp:positionH relativeFrom="margin">
                  <wp:align>left</wp:align>
                </wp:positionH>
                <wp:positionV relativeFrom="paragraph">
                  <wp:posOffset>702945</wp:posOffset>
                </wp:positionV>
                <wp:extent cx="6105525" cy="1171575"/>
                <wp:effectExtent l="25400" t="25400" r="104775" b="9842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0CC386" w14:textId="4C013103" w:rsidR="00FB3C98" w:rsidRPr="00FB3C98" w:rsidRDefault="00D80B7E" w:rsidP="00FB3C98">
                            <w:pPr>
                              <w:pStyle w:val="Author"/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</w:pPr>
                            <w:r w:rsidRPr="00FB3C98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When teachers are specifically </w:t>
                            </w:r>
                            <w:r w:rsidR="00E64938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>encourage</w:t>
                            </w:r>
                            <w:r w:rsidRPr="00FB3C98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 students for </w:t>
                            </w:r>
                            <w:r w:rsidR="009978B7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>desired</w:t>
                            </w:r>
                            <w:r w:rsidRPr="00FB3C98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 behaviors, they can engage students before their attention drifts while highlighting desired behavior.</w:t>
                            </w:r>
                            <w:r w:rsidR="00FB3C98" w:rsidRPr="00FB3C98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49F0A09" w14:textId="10B5D3E8" w:rsidR="00D80B7E" w:rsidRPr="00D80B7E" w:rsidRDefault="00D80B7E" w:rsidP="00FB3C98">
                            <w:pPr>
                              <w:pStyle w:val="Author"/>
                              <w:rPr>
                                <w:rFonts w:ascii="Abadi" w:hAnsi="Abadi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D80B7E">
                              <w:rPr>
                                <w:rFonts w:ascii="Abadi" w:hAnsi="Abadi"/>
                                <w:b w:val="0"/>
                                <w:color w:val="5F5F5F" w:themeColor="text2" w:themeTint="BF"/>
                                <w:sz w:val="22"/>
                                <w:szCs w:val="22"/>
                              </w:rPr>
                              <w:t>(U.S. Department of Education, 2006)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FE3F" id="Text Box 17" o:spid="_x0000_s1034" type="#_x0000_t202" style="position:absolute;margin-left:0;margin-top:55.35pt;width:480.75pt;height:92.25pt;z-index:251695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" fillcolor="white [3201]" strokecolor="#0070c0" strokeweight=".5pt">
                <v:shadow on="t" color="black" opacity="26214f" origin="-.5,-.5" offset=".74836mm,.74836mm"/>
                <v:textbox>
                  <w:txbxContent>
                    <w:p w14:paraId="7C0CC386" w14:textId="4C013103" w:rsidR="00FB3C98" w:rsidRPr="00FB3C98" w:rsidRDefault="00D80B7E" w:rsidP="00FB3C98">
                      <w:pPr>
                        <w:pStyle w:val="Author"/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</w:pPr>
                      <w:r w:rsidRPr="00FB3C98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When teachers are specifically </w:t>
                      </w:r>
                      <w:r w:rsidR="00E64938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>encourage</w:t>
                      </w:r>
                      <w:r w:rsidRPr="00FB3C98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 students for </w:t>
                      </w:r>
                      <w:r w:rsidR="009978B7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>desired</w:t>
                      </w:r>
                      <w:r w:rsidRPr="00FB3C98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 behaviors, they can engage students before their attention drifts while highlighting desired behavior.</w:t>
                      </w:r>
                      <w:r w:rsidR="00FB3C98" w:rsidRPr="00FB3C98">
                        <w:rPr>
                          <w:rFonts w:ascii="Abadi" w:hAnsi="Abadi"/>
                          <w:b w:val="0"/>
                          <w:color w:val="5F5F5F" w:themeColor="text2" w:themeTint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49F0A09" w14:textId="10B5D3E8" w:rsidR="00D80B7E" w:rsidRPr="00D80B7E" w:rsidRDefault="00D80B7E" w:rsidP="00FB3C98">
                      <w:pPr>
                        <w:pStyle w:val="Author"/>
                        <w:rPr>
                          <w:rFonts w:ascii="Abadi" w:hAnsi="Abadi"/>
                          <w:color w:val="0070C0"/>
                          <w:sz w:val="16"/>
                          <w:szCs w:val="16"/>
                        </w:rPr>
                      </w:pPr>
                      <w:r w:rsidRPr="00D80B7E">
                        <w:rPr>
                          <w:rFonts w:ascii="Abadi" w:hAnsi="Abadi"/>
                          <w:b w:val="0"/>
                          <w:color w:val="5F5F5F" w:themeColor="text2" w:themeTint="BF"/>
                          <w:sz w:val="22"/>
                          <w:szCs w:val="22"/>
                        </w:rPr>
                        <w:t>(U.S. Department of Education, 2006)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4221" w:rsidRPr="00654221">
        <w:rPr>
          <w:bCs/>
          <w:color w:val="0070C0"/>
          <w:sz w:val="28"/>
          <w:szCs w:val="28"/>
        </w:rPr>
        <w:t>Rapid</w:t>
      </w:r>
      <w:r w:rsidR="00107D50" w:rsidRPr="00654221">
        <w:rPr>
          <w:bCs/>
          <w:color w:val="0070C0"/>
          <w:sz w:val="28"/>
          <w:szCs w:val="28"/>
        </w:rPr>
        <w:t xml:space="preserve"> Feedback:</w:t>
      </w:r>
      <w:r w:rsidR="00107D50" w:rsidRPr="00654221">
        <w:rPr>
          <w:b w:val="0"/>
          <w:color w:val="0070C0"/>
          <w:sz w:val="28"/>
          <w:szCs w:val="28"/>
        </w:rPr>
        <w:t xml:space="preserve"> </w:t>
      </w:r>
      <w:r w:rsidR="00107D50" w:rsidRPr="004A1C18">
        <w:rPr>
          <w:b w:val="0"/>
          <w:color w:val="5F5F5F" w:themeColor="text2" w:themeTint="BF"/>
          <w:sz w:val="28"/>
          <w:szCs w:val="28"/>
        </w:rPr>
        <w:t>Students with ADHD blossom</w:t>
      </w:r>
      <w:r w:rsidR="00C42F72" w:rsidRPr="004A1C18">
        <w:rPr>
          <w:b w:val="0"/>
          <w:color w:val="5F5F5F" w:themeColor="text2" w:themeTint="BF"/>
          <w:sz w:val="28"/>
          <w:szCs w:val="28"/>
        </w:rPr>
        <w:t xml:space="preserve"> when provided instant</w:t>
      </w:r>
      <w:r w:rsidR="00E6277A" w:rsidRPr="004A1C18">
        <w:rPr>
          <w:b w:val="0"/>
          <w:color w:val="5F5F5F" w:themeColor="text2" w:themeTint="BF"/>
          <w:sz w:val="28"/>
          <w:szCs w:val="28"/>
        </w:rPr>
        <w:t xml:space="preserve"> &amp; specific</w:t>
      </w:r>
      <w:r w:rsidR="00C42F72" w:rsidRPr="004A1C18">
        <w:rPr>
          <w:b w:val="0"/>
          <w:color w:val="5F5F5F" w:themeColor="text2" w:themeTint="BF"/>
          <w:sz w:val="28"/>
          <w:szCs w:val="28"/>
        </w:rPr>
        <w:t xml:space="preserve"> feedback </w:t>
      </w:r>
      <w:r w:rsidR="00E6277A" w:rsidRPr="004A1C18">
        <w:rPr>
          <w:b w:val="0"/>
          <w:color w:val="5F5F5F" w:themeColor="text2" w:themeTint="BF"/>
          <w:sz w:val="28"/>
          <w:szCs w:val="28"/>
        </w:rPr>
        <w:t>from their teacher</w:t>
      </w:r>
      <w:r w:rsidR="00C42F72" w:rsidRPr="004A1C18">
        <w:rPr>
          <w:b w:val="0"/>
          <w:color w:val="5F5F5F" w:themeColor="text2" w:themeTint="BF"/>
          <w:sz w:val="28"/>
          <w:szCs w:val="28"/>
        </w:rPr>
        <w:t xml:space="preserve">. </w:t>
      </w:r>
    </w:p>
    <w:p w14:paraId="13C45C25" w14:textId="77777777" w:rsidR="00031B43" w:rsidRDefault="004B50F0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FB3C98">
        <w:rPr>
          <w:bCs/>
          <w:color w:val="0070C0"/>
          <w:sz w:val="28"/>
          <w:szCs w:val="28"/>
        </w:rPr>
        <w:t>Effective praise statements:</w:t>
      </w:r>
      <w:r w:rsidRPr="00FB3C98">
        <w:rPr>
          <w:b w:val="0"/>
          <w:color w:val="0070C0"/>
          <w:sz w:val="28"/>
          <w:szCs w:val="28"/>
        </w:rPr>
        <w:t xml:space="preserve"> </w:t>
      </w:r>
      <w:r w:rsidRPr="004A1C18">
        <w:rPr>
          <w:b w:val="0"/>
          <w:color w:val="5F5F5F" w:themeColor="text2" w:themeTint="BF"/>
          <w:sz w:val="28"/>
          <w:szCs w:val="28"/>
        </w:rPr>
        <w:t>(a) are contingent on the demonstration of desired behavior, (b) specifically describe the desired/positive behavior, and (c) are provided immediately and enthusiastically following the desired behavior</w:t>
      </w:r>
      <w:r w:rsidR="00031B43">
        <w:rPr>
          <w:b w:val="0"/>
          <w:color w:val="5F5F5F" w:themeColor="text2" w:themeTint="BF"/>
          <w:sz w:val="28"/>
          <w:szCs w:val="28"/>
        </w:rPr>
        <w:t>.</w:t>
      </w:r>
      <w:r w:rsidRPr="004A1C18">
        <w:rPr>
          <w:b w:val="0"/>
          <w:color w:val="5F5F5F" w:themeColor="text2" w:themeTint="BF"/>
          <w:sz w:val="28"/>
          <w:szCs w:val="28"/>
        </w:rPr>
        <w:t xml:space="preserve"> </w:t>
      </w:r>
    </w:p>
    <w:p w14:paraId="4C0073B1" w14:textId="4F6C9607" w:rsidR="00107D50" w:rsidRDefault="004B50F0" w:rsidP="004A1C18">
      <w:pPr>
        <w:pStyle w:val="Author"/>
        <w:rPr>
          <w:b w:val="0"/>
          <w:color w:val="5F5F5F" w:themeColor="text2" w:themeTint="BF"/>
          <w:sz w:val="22"/>
          <w:szCs w:val="22"/>
        </w:rPr>
      </w:pPr>
      <w:r w:rsidRPr="00031B43">
        <w:rPr>
          <w:b w:val="0"/>
          <w:color w:val="5F5F5F" w:themeColor="text2" w:themeTint="BF"/>
          <w:sz w:val="22"/>
          <w:szCs w:val="22"/>
        </w:rPr>
        <w:t>(Scheuermann &amp; Hall, in press)</w:t>
      </w:r>
    </w:p>
    <w:p w14:paraId="047AFBDF" w14:textId="77777777" w:rsidR="009978B7" w:rsidRPr="004A1C18" w:rsidRDefault="009978B7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7835DA82" w14:textId="18244F3C" w:rsidR="00604654" w:rsidRDefault="00604654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654221">
        <w:rPr>
          <w:bCs/>
          <w:color w:val="0070C0"/>
          <w:sz w:val="28"/>
          <w:szCs w:val="28"/>
        </w:rPr>
        <w:t>Careful with Criticism:</w:t>
      </w:r>
      <w:r w:rsidRPr="00654221">
        <w:rPr>
          <w:b w:val="0"/>
          <w:color w:val="0070C0"/>
          <w:sz w:val="28"/>
          <w:szCs w:val="28"/>
        </w:rPr>
        <w:t xml:space="preserve"> </w:t>
      </w:r>
      <w:r w:rsidRPr="004A1C18">
        <w:rPr>
          <w:b w:val="0"/>
          <w:color w:val="5F5F5F" w:themeColor="text2" w:themeTint="BF"/>
          <w:sz w:val="28"/>
          <w:szCs w:val="28"/>
        </w:rPr>
        <w:t xml:space="preserve">Avoid shaming a student; </w:t>
      </w:r>
      <w:r w:rsidR="00D866CA">
        <w:rPr>
          <w:b w:val="0"/>
          <w:color w:val="5F5F5F" w:themeColor="text2" w:themeTint="BF"/>
          <w:sz w:val="28"/>
          <w:szCs w:val="28"/>
        </w:rPr>
        <w:t>it’s</w:t>
      </w:r>
      <w:r w:rsidRPr="004A1C18">
        <w:rPr>
          <w:b w:val="0"/>
          <w:color w:val="5F5F5F" w:themeColor="text2" w:themeTint="BF"/>
          <w:sz w:val="28"/>
          <w:szCs w:val="28"/>
        </w:rPr>
        <w:t xml:space="preserve"> ALWAYS toxic.</w:t>
      </w:r>
    </w:p>
    <w:p w14:paraId="67A5AC6B" w14:textId="77777777" w:rsidR="009978B7" w:rsidRPr="004A1C18" w:rsidRDefault="009978B7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27D8BF10" w14:textId="481FE24D" w:rsidR="00B52E40" w:rsidRDefault="00B52E40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654221">
        <w:rPr>
          <w:bCs/>
          <w:color w:val="0070C0"/>
          <w:sz w:val="28"/>
          <w:szCs w:val="28"/>
        </w:rPr>
        <w:t>Redirection:</w:t>
      </w:r>
      <w:r w:rsidRPr="00654221">
        <w:rPr>
          <w:b w:val="0"/>
          <w:color w:val="0070C0"/>
          <w:sz w:val="28"/>
          <w:szCs w:val="28"/>
        </w:rPr>
        <w:t xml:space="preserve"> </w:t>
      </w:r>
      <w:r w:rsidR="00647C45" w:rsidRPr="004A1C18">
        <w:rPr>
          <w:b w:val="0"/>
          <w:color w:val="5F5F5F" w:themeColor="text2" w:themeTint="BF"/>
          <w:sz w:val="28"/>
          <w:szCs w:val="28"/>
        </w:rPr>
        <w:t xml:space="preserve">This </w:t>
      </w:r>
      <w:r w:rsidR="00A2399F" w:rsidRPr="004A1C18">
        <w:rPr>
          <w:b w:val="0"/>
          <w:color w:val="5F5F5F" w:themeColor="text2" w:themeTint="BF"/>
          <w:sz w:val="28"/>
          <w:szCs w:val="28"/>
        </w:rPr>
        <w:t xml:space="preserve">is a common theme with ADHD and </w:t>
      </w:r>
      <w:r w:rsidR="00647C45" w:rsidRPr="004A1C18">
        <w:rPr>
          <w:b w:val="0"/>
          <w:color w:val="5F5F5F" w:themeColor="text2" w:themeTint="BF"/>
          <w:sz w:val="28"/>
          <w:szCs w:val="28"/>
        </w:rPr>
        <w:t xml:space="preserve">can feel frustrating but when done with empathy &amp; a </w:t>
      </w:r>
      <w:r w:rsidR="00D866CA">
        <w:rPr>
          <w:b w:val="0"/>
          <w:color w:val="5F5F5F" w:themeColor="text2" w:themeTint="BF"/>
          <w:sz w:val="28"/>
          <w:szCs w:val="28"/>
        </w:rPr>
        <w:t>sincere</w:t>
      </w:r>
      <w:r w:rsidR="00647C45" w:rsidRPr="004A1C18">
        <w:rPr>
          <w:b w:val="0"/>
          <w:color w:val="5F5F5F" w:themeColor="text2" w:themeTint="BF"/>
          <w:sz w:val="28"/>
          <w:szCs w:val="28"/>
        </w:rPr>
        <w:t xml:space="preserve"> desire for the student to learn the material, it may be easier to </w:t>
      </w:r>
      <w:r w:rsidR="00D866CA">
        <w:rPr>
          <w:b w:val="0"/>
          <w:color w:val="5F5F5F" w:themeColor="text2" w:themeTint="BF"/>
          <w:sz w:val="28"/>
          <w:szCs w:val="28"/>
        </w:rPr>
        <w:t>redirect.</w:t>
      </w:r>
    </w:p>
    <w:p w14:paraId="4613FF84" w14:textId="77777777" w:rsidR="009978B7" w:rsidRPr="004A1C18" w:rsidRDefault="009978B7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4D068E26" w14:textId="3D3C3511" w:rsidR="001C1F77" w:rsidRDefault="001F561B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654221">
        <w:rPr>
          <w:bCs/>
          <w:color w:val="0070C0"/>
          <w:sz w:val="28"/>
          <w:szCs w:val="28"/>
        </w:rPr>
        <w:t>Bite-size Chunks:</w:t>
      </w:r>
      <w:r w:rsidRPr="00654221">
        <w:rPr>
          <w:b w:val="0"/>
          <w:color w:val="0070C0"/>
          <w:sz w:val="28"/>
          <w:szCs w:val="28"/>
        </w:rPr>
        <w:t xml:space="preserve"> </w:t>
      </w:r>
      <w:r w:rsidRPr="004A1C18">
        <w:rPr>
          <w:b w:val="0"/>
          <w:color w:val="5F5F5F" w:themeColor="text2" w:themeTint="BF"/>
          <w:sz w:val="28"/>
          <w:szCs w:val="28"/>
        </w:rPr>
        <w:t>Baby steps are easies</w:t>
      </w:r>
      <w:r w:rsidR="00926A68">
        <w:rPr>
          <w:b w:val="0"/>
          <w:color w:val="5F5F5F" w:themeColor="text2" w:themeTint="BF"/>
          <w:sz w:val="28"/>
          <w:szCs w:val="28"/>
        </w:rPr>
        <w:t>t</w:t>
      </w:r>
      <w:r w:rsidRPr="004A1C18">
        <w:rPr>
          <w:b w:val="0"/>
          <w:color w:val="5F5F5F" w:themeColor="text2" w:themeTint="BF"/>
          <w:sz w:val="28"/>
          <w:szCs w:val="28"/>
        </w:rPr>
        <w:t>,</w:t>
      </w:r>
      <w:r w:rsidR="000C6E59" w:rsidRPr="004A1C18">
        <w:rPr>
          <w:b w:val="0"/>
          <w:color w:val="5F5F5F" w:themeColor="text2" w:themeTint="BF"/>
          <w:sz w:val="28"/>
          <w:szCs w:val="28"/>
        </w:rPr>
        <w:t xml:space="preserve"> given attentional issues with ADHD</w:t>
      </w:r>
      <w:r w:rsidR="00177FA4" w:rsidRPr="004A1C18">
        <w:rPr>
          <w:b w:val="0"/>
          <w:color w:val="5F5F5F" w:themeColor="text2" w:themeTint="BF"/>
          <w:sz w:val="28"/>
          <w:szCs w:val="28"/>
        </w:rPr>
        <w:t>; r</w:t>
      </w:r>
      <w:r w:rsidR="000C6E59" w:rsidRPr="004A1C18">
        <w:rPr>
          <w:b w:val="0"/>
          <w:color w:val="5F5F5F" w:themeColor="text2" w:themeTint="BF"/>
          <w:sz w:val="28"/>
          <w:szCs w:val="28"/>
        </w:rPr>
        <w:t>eward frequently</w:t>
      </w:r>
      <w:r w:rsidR="001C1F77" w:rsidRPr="004A1C18">
        <w:rPr>
          <w:b w:val="0"/>
          <w:color w:val="5F5F5F" w:themeColor="text2" w:themeTint="BF"/>
          <w:sz w:val="28"/>
          <w:szCs w:val="28"/>
        </w:rPr>
        <w:t>.</w:t>
      </w:r>
    </w:p>
    <w:p w14:paraId="56274555" w14:textId="77777777" w:rsidR="009978B7" w:rsidRPr="004A1C18" w:rsidRDefault="009978B7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126F1822" w14:textId="77777777" w:rsidR="0065584B" w:rsidRDefault="001C1F77" w:rsidP="00782CD9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654221">
        <w:rPr>
          <w:bCs/>
          <w:color w:val="0070C0"/>
          <w:sz w:val="28"/>
          <w:szCs w:val="28"/>
        </w:rPr>
        <w:t xml:space="preserve">Home-School </w:t>
      </w:r>
      <w:r w:rsidR="00EB3C07" w:rsidRPr="00654221">
        <w:rPr>
          <w:bCs/>
          <w:color w:val="0070C0"/>
          <w:sz w:val="28"/>
          <w:szCs w:val="28"/>
        </w:rPr>
        <w:t>Considerations</w:t>
      </w:r>
      <w:r w:rsidRPr="00654221">
        <w:rPr>
          <w:bCs/>
          <w:color w:val="0070C0"/>
          <w:sz w:val="28"/>
          <w:szCs w:val="28"/>
        </w:rPr>
        <w:t>:</w:t>
      </w:r>
      <w:r w:rsidRPr="00654221">
        <w:rPr>
          <w:b w:val="0"/>
          <w:color w:val="0070C0"/>
          <w:sz w:val="28"/>
          <w:szCs w:val="28"/>
        </w:rPr>
        <w:t xml:space="preserve"> </w:t>
      </w:r>
      <w:r w:rsidR="008D7895" w:rsidRPr="004A1C18">
        <w:rPr>
          <w:b w:val="0"/>
          <w:color w:val="5F5F5F" w:themeColor="text2" w:themeTint="BF"/>
          <w:sz w:val="28"/>
          <w:szCs w:val="28"/>
        </w:rPr>
        <w:t>Collaboration</w:t>
      </w:r>
      <w:r w:rsidR="00B84DBF" w:rsidRPr="004A1C18">
        <w:rPr>
          <w:b w:val="0"/>
          <w:color w:val="5F5F5F" w:themeColor="text2" w:themeTint="BF"/>
          <w:sz w:val="28"/>
          <w:szCs w:val="28"/>
        </w:rPr>
        <w:t xml:space="preserve"> </w:t>
      </w:r>
      <w:r w:rsidR="008D7895" w:rsidRPr="004A1C18">
        <w:rPr>
          <w:b w:val="0"/>
          <w:color w:val="5F5F5F" w:themeColor="text2" w:themeTint="BF"/>
          <w:sz w:val="28"/>
          <w:szCs w:val="28"/>
        </w:rPr>
        <w:t>with the parents/guardians is an essential component to the student’s best chance for successful comprehen</w:t>
      </w:r>
      <w:r w:rsidR="003464C0" w:rsidRPr="004A1C18">
        <w:rPr>
          <w:b w:val="0"/>
          <w:color w:val="5F5F5F" w:themeColor="text2" w:themeTint="BF"/>
          <w:sz w:val="28"/>
          <w:szCs w:val="28"/>
        </w:rPr>
        <w:t>sion</w:t>
      </w:r>
      <w:r w:rsidR="0073798A">
        <w:rPr>
          <w:b w:val="0"/>
          <w:color w:val="5F5F5F" w:themeColor="text2" w:themeTint="BF"/>
          <w:sz w:val="28"/>
          <w:szCs w:val="28"/>
        </w:rPr>
        <w:t xml:space="preserve">. </w:t>
      </w:r>
      <w:r w:rsidR="00DC50F7" w:rsidRPr="0073798A">
        <w:rPr>
          <w:b w:val="0"/>
          <w:color w:val="5F5F5F" w:themeColor="text2" w:themeTint="BF"/>
          <w:sz w:val="22"/>
          <w:szCs w:val="22"/>
        </w:rPr>
        <w:t>(Grosser, 2015)</w:t>
      </w:r>
      <w:r w:rsidR="006B03C9" w:rsidRPr="004A1C18">
        <w:rPr>
          <w:b w:val="0"/>
          <w:color w:val="5F5F5F" w:themeColor="text2" w:themeTint="BF"/>
          <w:sz w:val="28"/>
          <w:szCs w:val="28"/>
        </w:rPr>
        <w:t xml:space="preserve"> </w:t>
      </w:r>
    </w:p>
    <w:p w14:paraId="6034B5D0" w14:textId="6B074F03" w:rsidR="00B23B8E" w:rsidRPr="00B23B8E" w:rsidRDefault="00B23B8E" w:rsidP="00782CD9">
      <w:pPr>
        <w:pStyle w:val="Author"/>
        <w:rPr>
          <w:sz w:val="24"/>
        </w:rPr>
      </w:pPr>
      <w:r w:rsidRPr="00B23B8E">
        <w:rPr>
          <w:b w:val="0"/>
          <w:color w:val="5F5F5F" w:themeColor="text2" w:themeTint="BF"/>
          <w:sz w:val="24"/>
        </w:rPr>
        <w:t>Keep it simple by providing a brief checklist for the parent/ guardian. If email is not an option, provide them with a phone number and a window of time where you can connect weekly.</w:t>
      </w:r>
      <w:r w:rsidRPr="00B23B8E">
        <w:rPr>
          <w:b w:val="0"/>
          <w:color w:val="5F5F5F" w:themeColor="text2" w:themeTint="BF"/>
          <w:sz w:val="24"/>
        </w:rPr>
        <w:br w:type="page"/>
      </w:r>
    </w:p>
    <w:p w14:paraId="0D334242" w14:textId="612FCA12" w:rsidR="0073798A" w:rsidRDefault="0073798A" w:rsidP="004A1C18">
      <w:pPr>
        <w:pStyle w:val="Author"/>
        <w:rPr>
          <w:b w:val="0"/>
          <w:color w:val="5F5F5F" w:themeColor="text2" w:themeTint="BF"/>
          <w:sz w:val="28"/>
          <w:szCs w:val="28"/>
        </w:rPr>
      </w:pPr>
    </w:p>
    <w:p w14:paraId="45022756" w14:textId="77777777" w:rsidR="004630E0" w:rsidRPr="00786AEE" w:rsidRDefault="004630E0" w:rsidP="00DE6062">
      <w:pPr>
        <w:pStyle w:val="Author"/>
        <w:rPr>
          <w:b w:val="0"/>
          <w:color w:val="5F5F5F" w:themeColor="text2" w:themeTint="BF"/>
          <w:sz w:val="16"/>
          <w:szCs w:val="16"/>
        </w:rPr>
      </w:pPr>
    </w:p>
    <w:p w14:paraId="7EE8B943" w14:textId="66C0DEE4" w:rsidR="009C599B" w:rsidRPr="00DE6062" w:rsidRDefault="00461CEE" w:rsidP="00E75EA1">
      <w:pPr>
        <w:pStyle w:val="Author"/>
        <w:jc w:val="center"/>
        <w:rPr>
          <w:rFonts w:ascii="Abadi" w:hAnsi="Abadi"/>
          <w:color w:val="auto"/>
          <w:sz w:val="44"/>
          <w:szCs w:val="44"/>
        </w:rPr>
      </w:pPr>
      <w:r w:rsidRPr="00DE6062">
        <w:rPr>
          <mc:AlternateContent>
            <mc:Choice Requires="w16se">
              <w:rFonts w:ascii="Abadi" w:hAnsi="Abad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auto"/>
          <w:sz w:val="44"/>
          <w:szCs w:val="44"/>
        </w:rPr>
        <mc:AlternateContent>
          <mc:Choice Requires="w16se">
            <w16se:symEx w16se:font="Apple Color Emoji" w16se:char="26A0"/>
          </mc:Choice>
          <mc:Fallback>
            <w:t>⚠</w:t>
          </mc:Fallback>
        </mc:AlternateContent>
      </w:r>
      <w:r w:rsidRPr="00DE6062">
        <w:rPr>
          <w:rFonts w:ascii="Abadi" w:hAnsi="Abadi"/>
          <w:color w:val="auto"/>
          <w:sz w:val="44"/>
          <w:szCs w:val="44"/>
        </w:rPr>
        <w:t>️</w:t>
      </w:r>
      <w:r w:rsidR="004A6FA2" w:rsidRPr="00DE6062">
        <w:rPr>
          <w:rFonts w:ascii="Abadi" w:hAnsi="Abadi"/>
          <w:color w:val="auto"/>
          <w:sz w:val="44"/>
          <w:szCs w:val="44"/>
        </w:rPr>
        <w:t>CAUTIOUS</w:t>
      </w:r>
      <w:r w:rsidR="009C599B" w:rsidRPr="00DE6062">
        <w:rPr>
          <w:rFonts w:ascii="Abadi" w:hAnsi="Abadi"/>
          <w:color w:val="auto"/>
          <w:sz w:val="44"/>
          <w:szCs w:val="44"/>
        </w:rPr>
        <w:t xml:space="preserve"> </w:t>
      </w:r>
      <w:r w:rsidR="004A6FA2" w:rsidRPr="00DE6062">
        <w:rPr>
          <w:rFonts w:ascii="Abadi" w:hAnsi="Abadi"/>
          <w:color w:val="auto"/>
          <w:sz w:val="44"/>
          <w:szCs w:val="44"/>
        </w:rPr>
        <w:t>C</w:t>
      </w:r>
      <w:r w:rsidR="009C599B" w:rsidRPr="00DE6062">
        <w:rPr>
          <w:rFonts w:ascii="Abadi" w:hAnsi="Abadi"/>
          <w:color w:val="auto"/>
          <w:sz w:val="44"/>
          <w:szCs w:val="44"/>
        </w:rPr>
        <w:t>onsiderations….</w:t>
      </w:r>
    </w:p>
    <w:p w14:paraId="2C18E1AF" w14:textId="77777777" w:rsidR="00665C5B" w:rsidRPr="00665C5B" w:rsidRDefault="00665C5B" w:rsidP="00E75EA1">
      <w:pPr>
        <w:pStyle w:val="Author"/>
        <w:jc w:val="center"/>
        <w:rPr>
          <w:rFonts w:ascii="Abadi" w:hAnsi="Abadi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BB52A6" w14:textId="3BF540AC" w:rsidR="00F22357" w:rsidRDefault="007F69CA" w:rsidP="00EA6E4E">
      <w:pPr>
        <w:pStyle w:val="Author"/>
        <w:spacing w:line="276" w:lineRule="auto"/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Educators</w:t>
      </w:r>
      <w:r w:rsidR="00E36C7B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</w:t>
      </w:r>
      <w:r w:rsidR="00331261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Counselors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are encouraged to </w:t>
      </w:r>
      <w:r w:rsidR="00706E47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discuss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06E47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observed 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patterns</w:t>
      </w:r>
      <w:r w:rsidR="00FF0ABF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behavior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parents</w:t>
      </w:r>
      <w:r w:rsidR="00331261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EA6E4E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31261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guardians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but</w:t>
      </w:r>
      <w:r w:rsidR="00EA6E4E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please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7617" w:rsidRPr="00665C5B">
        <w:rPr>
          <w:rFonts w:ascii="Abadi" w:hAnsi="Abadi"/>
          <w:b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ALWAYS</w:t>
      </w:r>
      <w:r w:rsidR="00331261" w:rsidRPr="00665C5B">
        <w:rPr>
          <w:rFonts w:ascii="Abadi" w:hAnsi="Abadi"/>
          <w:b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04654" w:rsidRPr="00665C5B">
        <w:rPr>
          <w:rFonts w:ascii="Abadi" w:hAnsi="Abadi"/>
          <w:b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REFRAIN</w:t>
      </w:r>
      <w:r w:rsidRPr="00665C5B">
        <w:rPr>
          <w:rFonts w:ascii="Abadi" w:hAnsi="Abadi"/>
          <w:b w:val="0"/>
          <w:color w:val="C0000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from suggesting medical </w:t>
      </w:r>
      <w:r w:rsidR="00755781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 mental health disorders</w:t>
      </w:r>
      <w:r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like ADHD</w:t>
      </w:r>
      <w:r w:rsidR="00755781">
        <w:rPr>
          <w:rFonts w:ascii="Abadi" w:hAnsi="Abadi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D636BCD" w14:textId="196FF131" w:rsidR="00FC63BB" w:rsidRPr="00665C5B" w:rsidRDefault="00FC63BB" w:rsidP="00E75EA1">
      <w:pPr>
        <w:pStyle w:val="Author"/>
        <w:jc w:val="center"/>
        <w:rPr>
          <w:rFonts w:ascii="Abadi" w:hAnsi="Abadi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374E01" w14:textId="77777777" w:rsidR="00EA6E4E" w:rsidRDefault="00C6326B" w:rsidP="00ED2820">
      <w:pPr>
        <w:pStyle w:val="Author"/>
        <w:rPr>
          <w:b w:val="0"/>
          <w:color w:val="5F5F5F" w:themeColor="text2" w:themeTint="BF"/>
          <w:sz w:val="28"/>
          <w:szCs w:val="28"/>
        </w:rPr>
      </w:pPr>
      <w:r w:rsidRPr="006441FD">
        <w:rPr>
          <w:b w:val="0"/>
          <w:color w:val="5F5F5F" w:themeColor="text2" w:themeTint="BF"/>
          <w:sz w:val="28"/>
          <w:szCs w:val="28"/>
        </w:rPr>
        <w:t xml:space="preserve">Parents fear that the moment their child tests positive for ADHD, that the child will be put on medication. </w:t>
      </w:r>
      <w:r w:rsidR="000A04B8">
        <w:rPr>
          <w:b w:val="0"/>
          <w:color w:val="5F5F5F" w:themeColor="text2" w:themeTint="BF"/>
          <w:sz w:val="28"/>
          <w:szCs w:val="28"/>
        </w:rPr>
        <w:t>Although m</w:t>
      </w:r>
      <w:r w:rsidRPr="006441FD">
        <w:rPr>
          <w:b w:val="0"/>
          <w:color w:val="5F5F5F" w:themeColor="text2" w:themeTint="BF"/>
          <w:sz w:val="28"/>
          <w:szCs w:val="28"/>
        </w:rPr>
        <w:t>edications are sometimes part of the treatment plan for students with ADHD</w:t>
      </w:r>
      <w:r w:rsidR="000A04B8">
        <w:rPr>
          <w:b w:val="0"/>
          <w:color w:val="5F5F5F" w:themeColor="text2" w:themeTint="BF"/>
          <w:sz w:val="28"/>
          <w:szCs w:val="28"/>
        </w:rPr>
        <w:t xml:space="preserve">, </w:t>
      </w:r>
      <w:r w:rsidRPr="006441FD">
        <w:rPr>
          <w:b w:val="0"/>
          <w:color w:val="5F5F5F" w:themeColor="text2" w:themeTint="BF"/>
          <w:sz w:val="28"/>
          <w:szCs w:val="28"/>
        </w:rPr>
        <w:t xml:space="preserve">there are also </w:t>
      </w:r>
      <w:r w:rsidR="00991207">
        <w:rPr>
          <w:b w:val="0"/>
          <w:color w:val="5F5F5F" w:themeColor="text2" w:themeTint="BF"/>
          <w:sz w:val="28"/>
          <w:szCs w:val="28"/>
        </w:rPr>
        <w:t xml:space="preserve">a number of </w:t>
      </w:r>
      <w:r w:rsidRPr="006441FD">
        <w:rPr>
          <w:b w:val="0"/>
          <w:color w:val="5F5F5F" w:themeColor="text2" w:themeTint="BF"/>
          <w:sz w:val="28"/>
          <w:szCs w:val="28"/>
        </w:rPr>
        <w:t xml:space="preserve">alternative and non-medication treatments, </w:t>
      </w:r>
      <w:r w:rsidR="000A04B8">
        <w:rPr>
          <w:b w:val="0"/>
          <w:color w:val="5F5F5F" w:themeColor="text2" w:themeTint="BF"/>
          <w:sz w:val="28"/>
          <w:szCs w:val="28"/>
        </w:rPr>
        <w:t xml:space="preserve">such as </w:t>
      </w:r>
      <w:r w:rsidRPr="006441FD">
        <w:rPr>
          <w:b w:val="0"/>
          <w:color w:val="5F5F5F" w:themeColor="text2" w:themeTint="BF"/>
          <w:sz w:val="28"/>
          <w:szCs w:val="28"/>
        </w:rPr>
        <w:t>NeuroFeedback, Acupuncture, Cognitive Behavioral Therapy.</w:t>
      </w:r>
      <w:r w:rsidR="00B01009">
        <w:rPr>
          <w:b w:val="0"/>
          <w:color w:val="5F5F5F" w:themeColor="text2" w:themeTint="BF"/>
          <w:sz w:val="28"/>
          <w:szCs w:val="28"/>
        </w:rPr>
        <w:t xml:space="preserve"> </w:t>
      </w:r>
    </w:p>
    <w:p w14:paraId="29E0403D" w14:textId="77777777" w:rsidR="00EA6E4E" w:rsidRPr="00EA6E4E" w:rsidRDefault="00EA6E4E" w:rsidP="00ED2820">
      <w:pPr>
        <w:pStyle w:val="Author"/>
        <w:rPr>
          <w:b w:val="0"/>
          <w:color w:val="5F5F5F" w:themeColor="text2" w:themeTint="BF"/>
          <w:sz w:val="16"/>
          <w:szCs w:val="16"/>
        </w:rPr>
      </w:pPr>
    </w:p>
    <w:p w14:paraId="1D5F5C22" w14:textId="72B877FE" w:rsidR="000E1F1F" w:rsidRPr="00665C5B" w:rsidRDefault="00EA7629" w:rsidP="00ED2820">
      <w:pPr>
        <w:pStyle w:val="Author"/>
        <w:rPr>
          <w:rFonts w:ascii="Avenir Book" w:hAnsi="Avenir Book" w:cs="Arial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5C5B">
        <w:rPr>
          <w:b w:val="0"/>
          <w:color w:val="5F5F5F" w:themeColor="text2" w:themeTint="BF"/>
          <w:sz w:val="28"/>
          <w:szCs w:val="28"/>
        </w:rPr>
        <w:t xml:space="preserve">A </w:t>
      </w:r>
      <w:r w:rsidR="00B01009">
        <w:rPr>
          <w:b w:val="0"/>
          <w:color w:val="5F5F5F" w:themeColor="text2" w:themeTint="BF"/>
          <w:sz w:val="28"/>
          <w:szCs w:val="28"/>
        </w:rPr>
        <w:t>professional</w:t>
      </w:r>
      <w:r w:rsidRPr="00665C5B">
        <w:rPr>
          <w:b w:val="0"/>
          <w:color w:val="5F5F5F" w:themeColor="text2" w:themeTint="BF"/>
          <w:sz w:val="28"/>
          <w:szCs w:val="28"/>
        </w:rPr>
        <w:t xml:space="preserve"> ADHD Assessment is necessary because ADHD </w:t>
      </w:r>
      <w:r w:rsidR="00B01009">
        <w:rPr>
          <w:b w:val="0"/>
          <w:color w:val="5F5F5F" w:themeColor="text2" w:themeTint="BF"/>
          <w:sz w:val="28"/>
          <w:szCs w:val="28"/>
        </w:rPr>
        <w:t>can be</w:t>
      </w:r>
      <w:r w:rsidRPr="00665C5B">
        <w:rPr>
          <w:b w:val="0"/>
          <w:color w:val="5F5F5F" w:themeColor="text2" w:themeTint="BF"/>
          <w:sz w:val="28"/>
          <w:szCs w:val="28"/>
        </w:rPr>
        <w:t xml:space="preserve"> difficult to diagnose. Ruling out other diagnoses helps to manage</w:t>
      </w:r>
      <w:r w:rsidRPr="00EA7629">
        <w:rPr>
          <w:b w:val="0"/>
          <w:color w:val="5F5F5F" w:themeColor="text2" w:themeTint="BF"/>
          <w:sz w:val="28"/>
          <w:szCs w:val="28"/>
        </w:rPr>
        <w:t xml:space="preserve"> </w:t>
      </w:r>
      <w:r w:rsidRPr="00665C5B">
        <w:rPr>
          <w:b w:val="0"/>
          <w:color w:val="5F5F5F" w:themeColor="text2" w:themeTint="BF"/>
          <w:sz w:val="28"/>
          <w:szCs w:val="28"/>
        </w:rPr>
        <w:t xml:space="preserve">outcome expectations. A thorough </w:t>
      </w:r>
      <w:r>
        <w:rPr>
          <w:b w:val="0"/>
          <w:color w:val="5F5F5F" w:themeColor="text2" w:themeTint="BF"/>
          <w:sz w:val="28"/>
          <w:szCs w:val="28"/>
        </w:rPr>
        <w:t>a</w:t>
      </w:r>
      <w:r w:rsidRPr="00665C5B">
        <w:rPr>
          <w:b w:val="0"/>
          <w:color w:val="5F5F5F" w:themeColor="text2" w:themeTint="BF"/>
          <w:sz w:val="28"/>
          <w:szCs w:val="28"/>
        </w:rPr>
        <w:t xml:space="preserve">ssessment is comprised of an Objective Test &amp; Clinical Interview. </w:t>
      </w:r>
    </w:p>
    <w:p w14:paraId="636FB5EF" w14:textId="77777777" w:rsidR="00EA6E4E" w:rsidRPr="00EA6E4E" w:rsidRDefault="00EA6E4E" w:rsidP="0079155F">
      <w:pPr>
        <w:pStyle w:val="Author"/>
        <w:spacing w:line="240" w:lineRule="auto"/>
        <w:rPr>
          <w:rFonts w:ascii="Avenir Book" w:hAnsi="Avenir Book" w:cs="Arial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AB9034" w14:textId="1B0D2C78" w:rsidR="00D24D00" w:rsidRDefault="00236394" w:rsidP="00EA6E4E">
      <w:pPr>
        <w:pStyle w:val="Author"/>
        <w:spacing w:line="240" w:lineRule="auto"/>
        <w:rPr>
          <w:rFonts w:ascii="Abadi" w:hAnsi="Abadi"/>
          <w:b w:val="0"/>
          <w:sz w:val="22"/>
          <w:szCs w:val="22"/>
        </w:rPr>
      </w:pPr>
      <w:r w:rsidRPr="00111B53">
        <w:rPr>
          <w:rFonts w:ascii="Avenir Book" w:hAnsi="Avenir Book" w:cs="Arial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parents/guardians who want </w:t>
      </w:r>
      <w:r w:rsidR="005621C1">
        <w:rPr>
          <w:rFonts w:ascii="Avenir Book" w:hAnsi="Avenir Book" w:cs="Arial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information and resources on </w:t>
      </w:r>
      <w:r w:rsidR="009F5830" w:rsidRPr="00111B53">
        <w:rPr>
          <w:rFonts w:ascii="Avenir Book" w:hAnsi="Avenir Book" w:cs="Arial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ADHD,</w:t>
      </w:r>
      <w:r w:rsidR="005621C1">
        <w:rPr>
          <w:rFonts w:ascii="Avenir Book" w:hAnsi="Avenir Book" w:cs="Arial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please direct them to their health care provider</w:t>
      </w:r>
      <w:r w:rsidR="00203546">
        <w:rPr>
          <w:rFonts w:ascii="Avenir Book" w:hAnsi="Avenir Book" w:cs="Arial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one of the following locations</w:t>
      </w:r>
      <w:r w:rsidR="006F54A6">
        <w:rPr>
          <w:rFonts w:ascii="Avenir Book" w:hAnsi="Avenir Book" w:cs="Arial"/>
          <w:b w:val="0"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44832D3" w14:textId="37663958" w:rsidR="006F54A6" w:rsidRDefault="00ED2820" w:rsidP="00E75EA1">
      <w:pPr>
        <w:pStyle w:val="Author"/>
        <w:jc w:val="center"/>
        <w:rPr>
          <w:rFonts w:ascii="Abadi" w:hAnsi="Abadi"/>
          <w:b w:val="0"/>
          <w:sz w:val="22"/>
          <w:szCs w:val="22"/>
        </w:rPr>
      </w:pPr>
      <w:r>
        <w:rPr>
          <w:rFonts w:ascii="Abadi" w:hAnsi="Abadi"/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E178F7" wp14:editId="75CE59C4">
                <wp:simplePos x="0" y="0"/>
                <wp:positionH relativeFrom="margin">
                  <wp:align>left</wp:align>
                </wp:positionH>
                <wp:positionV relativeFrom="paragraph">
                  <wp:posOffset>256055</wp:posOffset>
                </wp:positionV>
                <wp:extent cx="5946775" cy="970280"/>
                <wp:effectExtent l="38100" t="38100" r="111125" b="11557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97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65A27F" w14:textId="77777777" w:rsidR="00EA7629" w:rsidRPr="00ED2820" w:rsidRDefault="00EA7629" w:rsidP="00B01009">
                            <w:pPr>
                              <w:pStyle w:val="Author"/>
                              <w:jc w:val="center"/>
                              <w:rPr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D2820">
                              <w:rPr>
                                <w:bCs/>
                                <w:color w:val="0070C0"/>
                                <w:sz w:val="28"/>
                                <w:szCs w:val="28"/>
                              </w:rPr>
                              <w:t>FDA-CLEARED TESTING SITES IN TREASURE VALLEY:</w:t>
                            </w:r>
                          </w:p>
                          <w:p w14:paraId="1A17953E" w14:textId="77777777" w:rsidR="00EA7629" w:rsidRPr="00665C5B" w:rsidRDefault="00EA7629" w:rsidP="00EA7629">
                            <w:pPr>
                              <w:pStyle w:val="Author"/>
                              <w:numPr>
                                <w:ilvl w:val="0"/>
                                <w:numId w:val="21"/>
                              </w:numPr>
                              <w:rPr>
                                <w:b w:val="0"/>
                                <w:color w:val="5F5F5F" w:themeColor="text2" w:themeTint="BF"/>
                                <w:sz w:val="28"/>
                                <w:szCs w:val="28"/>
                              </w:rPr>
                            </w:pPr>
                            <w:r w:rsidRPr="00665C5B">
                              <w:rPr>
                                <w:b w:val="0"/>
                                <w:color w:val="5F5F5F" w:themeColor="text2" w:themeTint="BF"/>
                                <w:sz w:val="28"/>
                                <w:szCs w:val="28"/>
                              </w:rPr>
                              <w:t>K-Counseling &amp; Anxiety Treatment 208.258.3510 (Boise)</w:t>
                            </w:r>
                          </w:p>
                          <w:p w14:paraId="15C51A5B" w14:textId="73F6C750" w:rsidR="00EA7629" w:rsidRPr="00665C5B" w:rsidRDefault="00EA7629" w:rsidP="00EA7629">
                            <w:pPr>
                              <w:pStyle w:val="Author"/>
                              <w:numPr>
                                <w:ilvl w:val="0"/>
                                <w:numId w:val="21"/>
                              </w:numPr>
                              <w:rPr>
                                <w:b w:val="0"/>
                                <w:color w:val="5F5F5F" w:themeColor="text2" w:themeTint="BF"/>
                                <w:sz w:val="28"/>
                                <w:szCs w:val="28"/>
                              </w:rPr>
                            </w:pPr>
                            <w:r w:rsidRPr="00665C5B">
                              <w:rPr>
                                <w:b w:val="0"/>
                                <w:color w:val="5F5F5F" w:themeColor="text2" w:themeTint="BF"/>
                                <w:sz w:val="28"/>
                                <w:szCs w:val="28"/>
                              </w:rPr>
                              <w:t>Meridian Advanced Psychiatry     208.515-CARE (Meridian)</w:t>
                            </w:r>
                          </w:p>
                          <w:p w14:paraId="148FB227" w14:textId="100113EA" w:rsidR="00EA7629" w:rsidRPr="00D80B7E" w:rsidRDefault="00EA7629" w:rsidP="00EA7629">
                            <w:pPr>
                              <w:pStyle w:val="Author"/>
                              <w:rPr>
                                <w:rFonts w:ascii="Abadi" w:hAnsi="Abadi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78F7" id="Text Box 18" o:spid="_x0000_s1035" type="#_x0000_t202" style="position:absolute;left:0;text-align:left;margin-left:0;margin-top:20.15pt;width:468.25pt;height:76.4pt;z-index:251700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" fillcolor="white [3201]" strokecolor="#0070c0" strokeweight=".5pt">
                <v:shadow on="t" color="black" opacity="26214f" origin="-.5,-.5" offset=".74836mm,.74836mm"/>
                <v:textbox>
                  <w:txbxContent>
                    <w:p w14:paraId="1465A27F" w14:textId="77777777" w:rsidR="00EA7629" w:rsidRPr="00ED2820" w:rsidRDefault="00EA7629" w:rsidP="00B01009">
                      <w:pPr>
                        <w:pStyle w:val="Author"/>
                        <w:jc w:val="center"/>
                        <w:rPr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ED2820">
                        <w:rPr>
                          <w:bCs/>
                          <w:color w:val="0070C0"/>
                          <w:sz w:val="28"/>
                          <w:szCs w:val="28"/>
                        </w:rPr>
                        <w:t>FDA-CLEARED TESTING SITES IN TREASURE VALLEY:</w:t>
                      </w:r>
                    </w:p>
                    <w:p w14:paraId="1A17953E" w14:textId="77777777" w:rsidR="00EA7629" w:rsidRPr="00665C5B" w:rsidRDefault="00EA7629" w:rsidP="00EA7629">
                      <w:pPr>
                        <w:pStyle w:val="Author"/>
                        <w:numPr>
                          <w:ilvl w:val="0"/>
                          <w:numId w:val="21"/>
                        </w:numPr>
                        <w:rPr>
                          <w:b w:val="0"/>
                          <w:color w:val="5F5F5F" w:themeColor="text2" w:themeTint="BF"/>
                          <w:sz w:val="28"/>
                          <w:szCs w:val="28"/>
                        </w:rPr>
                      </w:pPr>
                      <w:r w:rsidRPr="00665C5B">
                        <w:rPr>
                          <w:b w:val="0"/>
                          <w:color w:val="5F5F5F" w:themeColor="text2" w:themeTint="BF"/>
                          <w:sz w:val="28"/>
                          <w:szCs w:val="28"/>
                        </w:rPr>
                        <w:t>K-Counseling &amp; Anxiety Treatment 208.258.3510 (Boise)</w:t>
                      </w:r>
                    </w:p>
                    <w:p w14:paraId="15C51A5B" w14:textId="73F6C750" w:rsidR="00EA7629" w:rsidRPr="00665C5B" w:rsidRDefault="00EA7629" w:rsidP="00EA7629">
                      <w:pPr>
                        <w:pStyle w:val="Author"/>
                        <w:numPr>
                          <w:ilvl w:val="0"/>
                          <w:numId w:val="21"/>
                        </w:numPr>
                        <w:rPr>
                          <w:b w:val="0"/>
                          <w:color w:val="5F5F5F" w:themeColor="text2" w:themeTint="BF"/>
                          <w:sz w:val="28"/>
                          <w:szCs w:val="28"/>
                        </w:rPr>
                      </w:pPr>
                      <w:r w:rsidRPr="00665C5B">
                        <w:rPr>
                          <w:b w:val="0"/>
                          <w:color w:val="5F5F5F" w:themeColor="text2" w:themeTint="BF"/>
                          <w:sz w:val="28"/>
                          <w:szCs w:val="28"/>
                        </w:rPr>
                        <w:t>Meridian Advanced Psychiatry     208.515-CARE (Meridian)</w:t>
                      </w:r>
                    </w:p>
                    <w:p w14:paraId="148FB227" w14:textId="100113EA" w:rsidR="00EA7629" w:rsidRPr="00D80B7E" w:rsidRDefault="00EA7629" w:rsidP="00EA7629">
                      <w:pPr>
                        <w:pStyle w:val="Author"/>
                        <w:rPr>
                          <w:rFonts w:ascii="Abadi" w:hAnsi="Abadi"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79CBD0" w14:textId="33DBF32D" w:rsidR="001C1F77" w:rsidRPr="005B01D1" w:rsidRDefault="006F54A6" w:rsidP="0079155F">
      <w:pPr>
        <w:rPr>
          <w:rFonts w:ascii="Abadi" w:hAnsi="Abadi"/>
          <w:b/>
          <w:color w:val="auto"/>
          <w:sz w:val="44"/>
          <w:szCs w:val="44"/>
        </w:rPr>
      </w:pPr>
      <w:r>
        <w:rPr>
          <w:rFonts w:ascii="Abadi" w:hAnsi="Abadi"/>
          <w:b/>
          <w:sz w:val="22"/>
          <w:szCs w:val="22"/>
        </w:rPr>
        <w:br w:type="page"/>
      </w:r>
      <w:r w:rsidR="001C1F77" w:rsidRPr="005B01D1">
        <w:rPr>
          <w:rFonts w:ascii="Abadi" w:hAnsi="Abadi"/>
          <w:b/>
          <w:color w:val="auto"/>
          <w:sz w:val="44"/>
          <w:szCs w:val="44"/>
        </w:rPr>
        <w:lastRenderedPageBreak/>
        <w:t>References</w:t>
      </w:r>
      <w:r w:rsidR="00B040FF" w:rsidRPr="005B01D1">
        <w:rPr>
          <w:rFonts w:ascii="Abadi" w:hAnsi="Abadi"/>
          <w:b/>
          <w:color w:val="auto"/>
          <w:sz w:val="44"/>
          <w:szCs w:val="44"/>
        </w:rPr>
        <w:t>:</w:t>
      </w:r>
    </w:p>
    <w:p w14:paraId="4F6A07F3" w14:textId="77777777" w:rsidR="00B040FF" w:rsidRPr="008E6563" w:rsidRDefault="00B040FF" w:rsidP="00E75EA1">
      <w:pPr>
        <w:pStyle w:val="Author"/>
        <w:jc w:val="center"/>
        <w:rPr>
          <w:rFonts w:ascii="Abadi" w:hAnsi="Abadi"/>
          <w:b w:val="0"/>
          <w:sz w:val="22"/>
          <w:szCs w:val="22"/>
        </w:rPr>
      </w:pPr>
    </w:p>
    <w:p w14:paraId="078CAFE0" w14:textId="77777777" w:rsidR="001C1F77" w:rsidRPr="005B01D1" w:rsidRDefault="001C1F77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>American Psychiatric Association. (2013). Diagnostic and statistical manual for mental disorders (5th ed.). Washington, DC: Author.</w:t>
      </w:r>
    </w:p>
    <w:p w14:paraId="3B43D887" w14:textId="77777777" w:rsidR="001C1F77" w:rsidRPr="005B01D1" w:rsidRDefault="001C1F77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>Centers for Disease Control and Prevention. (2015). Attention deficit and hyperactivity disorder. Retrieved from http://www.cdc.gov/ncbddd/adhd/facts.html</w:t>
      </w:r>
    </w:p>
    <w:p w14:paraId="34D676B4" w14:textId="45D0C9C2" w:rsidR="001C1F77" w:rsidRPr="005B01D1" w:rsidRDefault="001C1F77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>Greenwood, C. R., &amp; Delquardri, J. (1995). Classwide peer tutoring and the prevention of school failure. Preventing School Failure, 39(4), 21-25.</w:t>
      </w:r>
    </w:p>
    <w:p w14:paraId="75D8EACB" w14:textId="0D15A61F" w:rsidR="002145E9" w:rsidRPr="005B01D1" w:rsidRDefault="002145E9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 xml:space="preserve">Grosser, D. (2015). </w:t>
      </w:r>
      <w:r w:rsidR="001C1E57" w:rsidRPr="005B01D1">
        <w:rPr>
          <w:b w:val="0"/>
          <w:color w:val="5F5F5F" w:themeColor="text2" w:themeTint="BF"/>
          <w:sz w:val="28"/>
          <w:szCs w:val="28"/>
        </w:rPr>
        <w:t>T/TAC W&amp;M, Updated July 2017</w:t>
      </w:r>
    </w:p>
    <w:p w14:paraId="2294B20E" w14:textId="77777777" w:rsidR="001C1F77" w:rsidRPr="005B01D1" w:rsidRDefault="001C1F77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>Piffner, L. J. (2011). All about ADHD: The complete practical guide for classroom teachers (2nd ed.). New York, NY: Scholastic.</w:t>
      </w:r>
    </w:p>
    <w:p w14:paraId="6277CFFE" w14:textId="4A05FD94" w:rsidR="001C1F77" w:rsidRPr="00B00D99" w:rsidRDefault="001C1F77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B00D99">
        <w:rPr>
          <w:b w:val="0"/>
          <w:color w:val="5F5F5F" w:themeColor="text2" w:themeTint="BF"/>
          <w:sz w:val="28"/>
          <w:szCs w:val="28"/>
        </w:rPr>
        <w:t>Scheuermann, B. K., &amp; Hall, J. A. (in press). Positive behavioral supports for the classroom (3rd ed.). Boston, MA: Pearson.</w:t>
      </w:r>
      <w:r w:rsidR="00B00D99" w:rsidRPr="00B00D99">
        <w:rPr>
          <w:b w:val="0"/>
          <w:color w:val="5F5F5F" w:themeColor="text2" w:themeTint="BF"/>
          <w:sz w:val="28"/>
          <w:szCs w:val="28"/>
        </w:rPr>
        <w:t xml:space="preserve"> </w:t>
      </w:r>
      <w:r w:rsidRPr="00B00D99">
        <w:rPr>
          <w:b w:val="0"/>
          <w:color w:val="5F5F5F" w:themeColor="text2" w:themeTint="BF"/>
          <w:sz w:val="28"/>
          <w:szCs w:val="28"/>
        </w:rPr>
        <w:t>Considerations: ADHD</w:t>
      </w:r>
    </w:p>
    <w:p w14:paraId="5D005A66" w14:textId="086AD591" w:rsidR="001C1F77" w:rsidRPr="005B01D1" w:rsidRDefault="001C1F77" w:rsidP="005023F0">
      <w:pPr>
        <w:pStyle w:val="Author"/>
        <w:numPr>
          <w:ilvl w:val="0"/>
          <w:numId w:val="31"/>
        </w:numPr>
        <w:ind w:left="360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>U.S. Department of Education. (2006). Teaching children with attention deficit and hyperactivity disorder: Instructional strategies and practices. Retrieved from www.ed.gov/about/offices/list/osers/osep</w:t>
      </w:r>
    </w:p>
    <w:p w14:paraId="32098979" w14:textId="77777777" w:rsidR="00111771" w:rsidRPr="005B01D1" w:rsidRDefault="00111771" w:rsidP="005023F0">
      <w:pPr>
        <w:pStyle w:val="Author"/>
        <w:ind w:left="360"/>
        <w:rPr>
          <w:b w:val="0"/>
          <w:color w:val="5F5F5F" w:themeColor="text2" w:themeTint="BF"/>
          <w:sz w:val="28"/>
          <w:szCs w:val="28"/>
        </w:rPr>
      </w:pPr>
    </w:p>
    <w:p w14:paraId="6BCB8220" w14:textId="77777777" w:rsidR="00E92938" w:rsidRPr="005B01D1" w:rsidRDefault="001C1F77" w:rsidP="005023F0">
      <w:pPr>
        <w:pStyle w:val="Author"/>
        <w:ind w:left="360"/>
        <w:jc w:val="center"/>
        <w:rPr>
          <w:b w:val="0"/>
          <w:color w:val="5F5F5F" w:themeColor="text2" w:themeTint="BF"/>
          <w:sz w:val="28"/>
          <w:szCs w:val="28"/>
        </w:rPr>
      </w:pPr>
      <w:r w:rsidRPr="005B01D1">
        <w:rPr>
          <w:b w:val="0"/>
          <w:color w:val="5F5F5F" w:themeColor="text2" w:themeTint="BF"/>
          <w:sz w:val="28"/>
          <w:szCs w:val="28"/>
        </w:rPr>
        <w:t>Additional Resources</w:t>
      </w:r>
      <w:r w:rsidR="005C7103" w:rsidRPr="005B01D1">
        <w:rPr>
          <w:b w:val="0"/>
          <w:color w:val="5F5F5F" w:themeColor="text2" w:themeTint="BF"/>
          <w:sz w:val="28"/>
          <w:szCs w:val="28"/>
        </w:rPr>
        <w:t>:</w:t>
      </w:r>
    </w:p>
    <w:p w14:paraId="61DBA39A" w14:textId="43B6C549" w:rsidR="00E92938" w:rsidRPr="00B00D99" w:rsidRDefault="007F0FEB" w:rsidP="00E75EA1">
      <w:pPr>
        <w:pStyle w:val="Author"/>
        <w:jc w:val="center"/>
        <w:rPr>
          <w:b w:val="0"/>
          <w:color w:val="0070C0"/>
          <w:sz w:val="28"/>
          <w:szCs w:val="28"/>
        </w:rPr>
      </w:pPr>
      <w:hyperlink r:id="rId26" w:history="1">
        <w:r w:rsidR="00B00D99" w:rsidRPr="00B00D99">
          <w:rPr>
            <w:rStyle w:val="Hyperlink"/>
            <w:color w:val="0070C0"/>
            <w:sz w:val="28"/>
            <w:szCs w:val="28"/>
          </w:rPr>
          <w:t>http://www.chadd.org</w:t>
        </w:r>
      </w:hyperlink>
    </w:p>
    <w:p w14:paraId="308CBE40" w14:textId="07A04F32" w:rsidR="0008634B" w:rsidRPr="00B00D99" w:rsidRDefault="007F0FEB" w:rsidP="00E75EA1">
      <w:pPr>
        <w:pStyle w:val="Author"/>
        <w:jc w:val="center"/>
        <w:rPr>
          <w:b w:val="0"/>
          <w:color w:val="0070C0"/>
          <w:sz w:val="28"/>
          <w:szCs w:val="28"/>
        </w:rPr>
      </w:pPr>
      <w:hyperlink r:id="rId27" w:history="1">
        <w:r w:rsidR="00B00D99" w:rsidRPr="00B00D99">
          <w:rPr>
            <w:rStyle w:val="Hyperlink"/>
            <w:color w:val="0070C0"/>
            <w:sz w:val="28"/>
            <w:szCs w:val="28"/>
          </w:rPr>
          <w:t>http://helpguide.org</w:t>
        </w:r>
      </w:hyperlink>
    </w:p>
    <w:p w14:paraId="2B522925" w14:textId="7323BF9C" w:rsidR="005023F0" w:rsidRPr="00B00D99" w:rsidRDefault="007F0FEB" w:rsidP="002A4F13">
      <w:pPr>
        <w:pStyle w:val="Author"/>
        <w:jc w:val="center"/>
        <w:rPr>
          <w:color w:val="0070C0"/>
          <w:sz w:val="28"/>
          <w:szCs w:val="28"/>
        </w:rPr>
      </w:pPr>
      <w:hyperlink r:id="rId28" w:history="1">
        <w:r w:rsidR="00B00D99" w:rsidRPr="00B00D99">
          <w:rPr>
            <w:rStyle w:val="Hyperlink"/>
            <w:color w:val="0070C0"/>
            <w:sz w:val="28"/>
            <w:szCs w:val="28"/>
          </w:rPr>
          <w:t>http://verywellmind.com</w:t>
        </w:r>
      </w:hyperlink>
    </w:p>
    <w:p w14:paraId="0836BDB3" w14:textId="77777777" w:rsidR="008865CA" w:rsidRDefault="008865CA" w:rsidP="002A4F13">
      <w:pPr>
        <w:pStyle w:val="Author"/>
        <w:jc w:val="center"/>
        <w:rPr>
          <w:rFonts w:ascii="Abadi" w:hAnsi="Abadi"/>
          <w:sz w:val="22"/>
          <w:szCs w:val="22"/>
        </w:rPr>
      </w:pPr>
    </w:p>
    <w:p w14:paraId="34EC04A8" w14:textId="77777777" w:rsidR="008865CA" w:rsidRDefault="008865CA" w:rsidP="002A4F13">
      <w:pPr>
        <w:pStyle w:val="Author"/>
        <w:jc w:val="center"/>
        <w:rPr>
          <w:rFonts w:ascii="Abadi" w:hAnsi="Abadi"/>
          <w:sz w:val="22"/>
          <w:szCs w:val="22"/>
        </w:rPr>
      </w:pPr>
    </w:p>
    <w:p w14:paraId="5E48C743" w14:textId="094A3087" w:rsidR="00DC58E3" w:rsidRPr="008E6563" w:rsidRDefault="00F55E41" w:rsidP="002A4F13">
      <w:pPr>
        <w:pStyle w:val="Author"/>
        <w:jc w:val="center"/>
        <w:rPr>
          <w:rFonts w:ascii="Abadi" w:hAnsi="Abadi"/>
          <w:sz w:val="22"/>
          <w:szCs w:val="22"/>
        </w:rPr>
      </w:pPr>
      <w:r>
        <w:rPr>
          <w:rFonts w:ascii="Abadi" w:hAnsi="Abadi"/>
          <w:sz w:val="22"/>
          <w:szCs w:val="22"/>
        </w:rPr>
        <w:t>This Toolkit may be distributed with</w:t>
      </w:r>
      <w:r w:rsidR="0065584B">
        <w:rPr>
          <w:rFonts w:ascii="Abadi" w:hAnsi="Abadi"/>
          <w:sz w:val="22"/>
          <w:szCs w:val="22"/>
        </w:rPr>
        <w:t>out</w:t>
      </w:r>
      <w:r>
        <w:rPr>
          <w:rFonts w:ascii="Abadi" w:hAnsi="Abadi"/>
          <w:sz w:val="22"/>
          <w:szCs w:val="22"/>
        </w:rPr>
        <w:t xml:space="preserve"> author’s consent.</w:t>
      </w:r>
    </w:p>
    <w:sectPr w:rsidR="00DC58E3" w:rsidRPr="008E6563" w:rsidSect="00600D03">
      <w:type w:val="continuous"/>
      <w:pgSz w:w="12240" w:h="15840"/>
      <w:pgMar w:top="1440" w:right="1080" w:bottom="1440" w:left="108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68B9D" w14:textId="77777777" w:rsidR="00DA54EB" w:rsidRDefault="00DA54EB">
      <w:pPr>
        <w:spacing w:after="0" w:line="240" w:lineRule="auto"/>
      </w:pPr>
      <w:r>
        <w:separator/>
      </w:r>
    </w:p>
  </w:endnote>
  <w:endnote w:type="continuationSeparator" w:id="0">
    <w:p w14:paraId="5CB0A152" w14:textId="77777777" w:rsidR="00DA54EB" w:rsidRDefault="00DA5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8BD" w14:textId="77777777" w:rsidR="00954F64" w:rsidRDefault="00954F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82F3" w14:textId="4AE72DCA" w:rsidR="00954F64" w:rsidRPr="00A505B1" w:rsidRDefault="00954F64">
    <w:pPr>
      <w:pStyle w:val="Footer"/>
      <w:rPr>
        <w:b w:val="0"/>
        <w:bCs/>
        <w:color w:val="808080" w:themeColor="background1" w:themeShade="80"/>
        <w:sz w:val="22"/>
        <w:szCs w:val="22"/>
      </w:rPr>
    </w:pPr>
    <w:r w:rsidRPr="00A505B1">
      <w:rPr>
        <w:b w:val="0"/>
        <w:bCs/>
        <w:color w:val="808080" w:themeColor="background1" w:themeShade="80"/>
        <w:sz w:val="22"/>
        <w:szCs w:val="22"/>
      </w:rPr>
      <w:t>ADHD Toolkit</w:t>
    </w:r>
    <w:r w:rsidRPr="00A505B1">
      <w:rPr>
        <w:b w:val="0"/>
        <w:bCs/>
        <w:color w:val="808080" w:themeColor="background1" w:themeShade="80"/>
        <w:sz w:val="22"/>
        <w:szCs w:val="22"/>
      </w:rPr>
      <w:tab/>
    </w:r>
    <w:r w:rsidR="00A505B1">
      <w:rPr>
        <w:b w:val="0"/>
        <w:bCs/>
        <w:color w:val="808080" w:themeColor="background1" w:themeShade="80"/>
        <w:sz w:val="22"/>
        <w:szCs w:val="22"/>
      </w:rPr>
      <w:t xml:space="preserve">   </w:t>
    </w:r>
    <w:r w:rsidR="007F0FEB">
      <w:rPr>
        <w:b w:val="0"/>
        <w:bCs/>
        <w:color w:val="808080" w:themeColor="background1" w:themeShade="80"/>
        <w:sz w:val="22"/>
        <w:szCs w:val="22"/>
      </w:rPr>
      <w:t xml:space="preserve">    </w:t>
    </w:r>
    <w:r w:rsidR="00146C17" w:rsidRPr="00A505B1">
      <w:rPr>
        <w:b w:val="0"/>
        <w:bCs/>
        <w:color w:val="808080" w:themeColor="background1" w:themeShade="80"/>
        <w:sz w:val="22"/>
        <w:szCs w:val="22"/>
      </w:rPr>
      <w:t>©️K-</w:t>
    </w:r>
    <w:r w:rsidR="00A505B1" w:rsidRPr="00A505B1">
      <w:rPr>
        <w:b w:val="0"/>
        <w:bCs/>
        <w:color w:val="808080" w:themeColor="background1" w:themeShade="80"/>
        <w:sz w:val="22"/>
        <w:szCs w:val="22"/>
      </w:rPr>
      <w:t xml:space="preserve">Counseling &amp; Anxiety Treatment, LLC </w:t>
    </w:r>
    <w:r w:rsidR="007F0FEB">
      <w:rPr>
        <w:b w:val="0"/>
        <w:bCs/>
        <w:color w:val="808080" w:themeColor="background1" w:themeShade="80"/>
        <w:sz w:val="22"/>
        <w:szCs w:val="22"/>
      </w:rPr>
      <w:t xml:space="preserve">         </w:t>
    </w:r>
    <w:r w:rsidR="00A505B1" w:rsidRPr="00A505B1">
      <w:rPr>
        <w:b w:val="0"/>
        <w:bCs/>
        <w:color w:val="808080" w:themeColor="background1" w:themeShade="80"/>
        <w:sz w:val="22"/>
        <w:szCs w:val="22"/>
      </w:rPr>
      <w:t>Rev Jan 31, 2022</w:t>
    </w:r>
  </w:p>
  <w:p w14:paraId="74026B55" w14:textId="77777777" w:rsidR="00A505B1" w:rsidRDefault="00A505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1BC6" w14:textId="77777777" w:rsidR="00954F64" w:rsidRDefault="00954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26565" w14:textId="77777777" w:rsidR="00DA54EB" w:rsidRDefault="00DA54EB">
      <w:pPr>
        <w:spacing w:after="0" w:line="240" w:lineRule="auto"/>
      </w:pPr>
      <w:r>
        <w:separator/>
      </w:r>
    </w:p>
  </w:footnote>
  <w:footnote w:type="continuationSeparator" w:id="0">
    <w:p w14:paraId="56BEB62B" w14:textId="77777777" w:rsidR="00DA54EB" w:rsidRDefault="00DA5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B4F2F" w14:textId="77777777" w:rsidR="00954F64" w:rsidRDefault="00954F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CA20" w14:textId="77777777" w:rsidR="00954F64" w:rsidRDefault="00954F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71D7" w14:textId="77777777" w:rsidR="00954F64" w:rsidRDefault="00954F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20085"/>
    <w:multiLevelType w:val="hybridMultilevel"/>
    <w:tmpl w:val="5F189C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DB4B6E"/>
    <w:multiLevelType w:val="hybridMultilevel"/>
    <w:tmpl w:val="0A1AD3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07B0B"/>
    <w:multiLevelType w:val="hybridMultilevel"/>
    <w:tmpl w:val="3474A9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556B7C"/>
    <w:multiLevelType w:val="hybridMultilevel"/>
    <w:tmpl w:val="A2DC3E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C7904"/>
    <w:multiLevelType w:val="hybridMultilevel"/>
    <w:tmpl w:val="E2CA25F2"/>
    <w:lvl w:ilvl="0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FF50038"/>
    <w:multiLevelType w:val="hybridMultilevel"/>
    <w:tmpl w:val="41CA67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B1561"/>
    <w:multiLevelType w:val="hybridMultilevel"/>
    <w:tmpl w:val="C6C02C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33F7A"/>
    <w:multiLevelType w:val="hybridMultilevel"/>
    <w:tmpl w:val="E138CF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156EE"/>
    <w:multiLevelType w:val="hybridMultilevel"/>
    <w:tmpl w:val="7E7A9D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40CC0"/>
    <w:multiLevelType w:val="hybridMultilevel"/>
    <w:tmpl w:val="054819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90D30"/>
    <w:multiLevelType w:val="hybridMultilevel"/>
    <w:tmpl w:val="5D40BD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3220B"/>
    <w:multiLevelType w:val="hybridMultilevel"/>
    <w:tmpl w:val="72385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E55EF"/>
    <w:multiLevelType w:val="hybridMultilevel"/>
    <w:tmpl w:val="00C87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96DC6"/>
    <w:multiLevelType w:val="hybridMultilevel"/>
    <w:tmpl w:val="22849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F06255"/>
    <w:multiLevelType w:val="hybridMultilevel"/>
    <w:tmpl w:val="4CFE05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18"/>
  </w:num>
  <w:num w:numId="4">
    <w:abstractNumId w:val="18"/>
  </w:num>
  <w:num w:numId="5">
    <w:abstractNumId w:val="18"/>
  </w:num>
  <w:num w:numId="6">
    <w:abstractNumId w:val="8"/>
  </w:num>
  <w:num w:numId="7">
    <w:abstractNumId w:val="2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10"/>
  </w:num>
  <w:num w:numId="22">
    <w:abstractNumId w:val="17"/>
  </w:num>
  <w:num w:numId="23">
    <w:abstractNumId w:val="23"/>
  </w:num>
  <w:num w:numId="24">
    <w:abstractNumId w:val="22"/>
  </w:num>
  <w:num w:numId="25">
    <w:abstractNumId w:val="24"/>
  </w:num>
  <w:num w:numId="26">
    <w:abstractNumId w:val="11"/>
  </w:num>
  <w:num w:numId="27">
    <w:abstractNumId w:val="25"/>
  </w:num>
  <w:num w:numId="28">
    <w:abstractNumId w:val="21"/>
  </w:num>
  <w:num w:numId="29">
    <w:abstractNumId w:val="26"/>
  </w:num>
  <w:num w:numId="30">
    <w:abstractNumId w:val="14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B0"/>
    <w:rsid w:val="000008DA"/>
    <w:rsid w:val="00003695"/>
    <w:rsid w:val="000116B8"/>
    <w:rsid w:val="00011FF5"/>
    <w:rsid w:val="00014406"/>
    <w:rsid w:val="00016BA4"/>
    <w:rsid w:val="000228E8"/>
    <w:rsid w:val="00024C0B"/>
    <w:rsid w:val="000311E7"/>
    <w:rsid w:val="00031B43"/>
    <w:rsid w:val="00034467"/>
    <w:rsid w:val="00036192"/>
    <w:rsid w:val="00037096"/>
    <w:rsid w:val="00040C13"/>
    <w:rsid w:val="00041B80"/>
    <w:rsid w:val="00043213"/>
    <w:rsid w:val="000434D0"/>
    <w:rsid w:val="00043DA7"/>
    <w:rsid w:val="000522C9"/>
    <w:rsid w:val="00052473"/>
    <w:rsid w:val="00054D38"/>
    <w:rsid w:val="00060F16"/>
    <w:rsid w:val="00065119"/>
    <w:rsid w:val="000703AC"/>
    <w:rsid w:val="0007239E"/>
    <w:rsid w:val="000805FA"/>
    <w:rsid w:val="00082390"/>
    <w:rsid w:val="0008398C"/>
    <w:rsid w:val="0008634B"/>
    <w:rsid w:val="00087617"/>
    <w:rsid w:val="00091EF1"/>
    <w:rsid w:val="00092453"/>
    <w:rsid w:val="00092FB6"/>
    <w:rsid w:val="000940C9"/>
    <w:rsid w:val="000969D8"/>
    <w:rsid w:val="000A04B8"/>
    <w:rsid w:val="000A1596"/>
    <w:rsid w:val="000A760B"/>
    <w:rsid w:val="000B2858"/>
    <w:rsid w:val="000C181D"/>
    <w:rsid w:val="000C2772"/>
    <w:rsid w:val="000C2990"/>
    <w:rsid w:val="000C4EB0"/>
    <w:rsid w:val="000C6E59"/>
    <w:rsid w:val="000C7389"/>
    <w:rsid w:val="000D35E5"/>
    <w:rsid w:val="000D51F3"/>
    <w:rsid w:val="000D717C"/>
    <w:rsid w:val="000E1F1F"/>
    <w:rsid w:val="000E3866"/>
    <w:rsid w:val="000E5E05"/>
    <w:rsid w:val="000F2972"/>
    <w:rsid w:val="000F2E8B"/>
    <w:rsid w:val="000F327D"/>
    <w:rsid w:val="000F4BDE"/>
    <w:rsid w:val="000F52B0"/>
    <w:rsid w:val="00106905"/>
    <w:rsid w:val="00107D50"/>
    <w:rsid w:val="001111C0"/>
    <w:rsid w:val="001114FF"/>
    <w:rsid w:val="00111771"/>
    <w:rsid w:val="00111B53"/>
    <w:rsid w:val="001249BD"/>
    <w:rsid w:val="001262EC"/>
    <w:rsid w:val="00127EF8"/>
    <w:rsid w:val="001300B2"/>
    <w:rsid w:val="00135F1E"/>
    <w:rsid w:val="00146C17"/>
    <w:rsid w:val="00147595"/>
    <w:rsid w:val="00150EDF"/>
    <w:rsid w:val="00151FC8"/>
    <w:rsid w:val="00152791"/>
    <w:rsid w:val="00155D9F"/>
    <w:rsid w:val="00156D25"/>
    <w:rsid w:val="001575CE"/>
    <w:rsid w:val="00161A95"/>
    <w:rsid w:val="00163396"/>
    <w:rsid w:val="00165F68"/>
    <w:rsid w:val="001770E9"/>
    <w:rsid w:val="00177FA4"/>
    <w:rsid w:val="00180486"/>
    <w:rsid w:val="00183EA8"/>
    <w:rsid w:val="00195F34"/>
    <w:rsid w:val="00196A6D"/>
    <w:rsid w:val="001A3646"/>
    <w:rsid w:val="001B04E0"/>
    <w:rsid w:val="001B076D"/>
    <w:rsid w:val="001B257E"/>
    <w:rsid w:val="001B29EE"/>
    <w:rsid w:val="001B2EDE"/>
    <w:rsid w:val="001B700F"/>
    <w:rsid w:val="001C1E57"/>
    <w:rsid w:val="001C1F77"/>
    <w:rsid w:val="001C482E"/>
    <w:rsid w:val="001C7A3A"/>
    <w:rsid w:val="001C7B22"/>
    <w:rsid w:val="001D025B"/>
    <w:rsid w:val="001E1039"/>
    <w:rsid w:val="001E39C2"/>
    <w:rsid w:val="001E788D"/>
    <w:rsid w:val="001F1D03"/>
    <w:rsid w:val="001F2603"/>
    <w:rsid w:val="001F2C60"/>
    <w:rsid w:val="001F3F65"/>
    <w:rsid w:val="001F561B"/>
    <w:rsid w:val="001F6A61"/>
    <w:rsid w:val="001F7858"/>
    <w:rsid w:val="001F789D"/>
    <w:rsid w:val="00203546"/>
    <w:rsid w:val="00205F04"/>
    <w:rsid w:val="00211DB0"/>
    <w:rsid w:val="002145E9"/>
    <w:rsid w:val="002226A9"/>
    <w:rsid w:val="0022480C"/>
    <w:rsid w:val="0022642C"/>
    <w:rsid w:val="00232F21"/>
    <w:rsid w:val="00236394"/>
    <w:rsid w:val="0024633B"/>
    <w:rsid w:val="00246E34"/>
    <w:rsid w:val="00256C1C"/>
    <w:rsid w:val="002614E4"/>
    <w:rsid w:val="00262214"/>
    <w:rsid w:val="00262E0F"/>
    <w:rsid w:val="00263DE4"/>
    <w:rsid w:val="0026581D"/>
    <w:rsid w:val="002758D0"/>
    <w:rsid w:val="00284016"/>
    <w:rsid w:val="00286FB1"/>
    <w:rsid w:val="002903B8"/>
    <w:rsid w:val="002921AD"/>
    <w:rsid w:val="002934E2"/>
    <w:rsid w:val="002953E0"/>
    <w:rsid w:val="002A498C"/>
    <w:rsid w:val="002A4F13"/>
    <w:rsid w:val="002B16C1"/>
    <w:rsid w:val="002B1746"/>
    <w:rsid w:val="002B50C6"/>
    <w:rsid w:val="002C4F38"/>
    <w:rsid w:val="002D1A38"/>
    <w:rsid w:val="002D2F18"/>
    <w:rsid w:val="002E65ED"/>
    <w:rsid w:val="002F1FC1"/>
    <w:rsid w:val="002F4AD1"/>
    <w:rsid w:val="002F6A32"/>
    <w:rsid w:val="002F73E3"/>
    <w:rsid w:val="00300786"/>
    <w:rsid w:val="00306FC0"/>
    <w:rsid w:val="003136A4"/>
    <w:rsid w:val="0032051C"/>
    <w:rsid w:val="00330B72"/>
    <w:rsid w:val="00331261"/>
    <w:rsid w:val="00336C6F"/>
    <w:rsid w:val="003378AF"/>
    <w:rsid w:val="00342BEB"/>
    <w:rsid w:val="003464C0"/>
    <w:rsid w:val="003479FC"/>
    <w:rsid w:val="00350B1C"/>
    <w:rsid w:val="00356D7D"/>
    <w:rsid w:val="00357978"/>
    <w:rsid w:val="00371D7A"/>
    <w:rsid w:val="00374D4B"/>
    <w:rsid w:val="00377243"/>
    <w:rsid w:val="00377954"/>
    <w:rsid w:val="003901B3"/>
    <w:rsid w:val="003C5127"/>
    <w:rsid w:val="003C53F7"/>
    <w:rsid w:val="003C7C21"/>
    <w:rsid w:val="003D24E8"/>
    <w:rsid w:val="003D2C96"/>
    <w:rsid w:val="003D3EE4"/>
    <w:rsid w:val="003E0D2F"/>
    <w:rsid w:val="003E1B4E"/>
    <w:rsid w:val="003E511A"/>
    <w:rsid w:val="003E6661"/>
    <w:rsid w:val="003E6A9C"/>
    <w:rsid w:val="003E70B4"/>
    <w:rsid w:val="003E7314"/>
    <w:rsid w:val="003E7778"/>
    <w:rsid w:val="003F33B3"/>
    <w:rsid w:val="003F4F6A"/>
    <w:rsid w:val="0041070D"/>
    <w:rsid w:val="00413951"/>
    <w:rsid w:val="004169B5"/>
    <w:rsid w:val="00417264"/>
    <w:rsid w:val="00420AE4"/>
    <w:rsid w:val="004236C5"/>
    <w:rsid w:val="00432C35"/>
    <w:rsid w:val="0043354C"/>
    <w:rsid w:val="00434464"/>
    <w:rsid w:val="00437334"/>
    <w:rsid w:val="00437C68"/>
    <w:rsid w:val="00437CCA"/>
    <w:rsid w:val="00440724"/>
    <w:rsid w:val="0045364B"/>
    <w:rsid w:val="00461CEE"/>
    <w:rsid w:val="004630E0"/>
    <w:rsid w:val="00467F4D"/>
    <w:rsid w:val="00471A6F"/>
    <w:rsid w:val="00473445"/>
    <w:rsid w:val="0047546A"/>
    <w:rsid w:val="00475ABE"/>
    <w:rsid w:val="004820F6"/>
    <w:rsid w:val="00483C1B"/>
    <w:rsid w:val="00484FF4"/>
    <w:rsid w:val="00490D0E"/>
    <w:rsid w:val="00490F4E"/>
    <w:rsid w:val="004955AC"/>
    <w:rsid w:val="004A1C18"/>
    <w:rsid w:val="004A6FA2"/>
    <w:rsid w:val="004B50F0"/>
    <w:rsid w:val="004D04AB"/>
    <w:rsid w:val="004D3969"/>
    <w:rsid w:val="004D74C3"/>
    <w:rsid w:val="004E0987"/>
    <w:rsid w:val="004E700D"/>
    <w:rsid w:val="004F2349"/>
    <w:rsid w:val="004F260B"/>
    <w:rsid w:val="00501350"/>
    <w:rsid w:val="005023F0"/>
    <w:rsid w:val="0050392C"/>
    <w:rsid w:val="0050430A"/>
    <w:rsid w:val="00504CDD"/>
    <w:rsid w:val="00514393"/>
    <w:rsid w:val="00522A57"/>
    <w:rsid w:val="0052527C"/>
    <w:rsid w:val="00527347"/>
    <w:rsid w:val="00535685"/>
    <w:rsid w:val="0054212F"/>
    <w:rsid w:val="005428D4"/>
    <w:rsid w:val="00543A4B"/>
    <w:rsid w:val="00544244"/>
    <w:rsid w:val="00544859"/>
    <w:rsid w:val="0054693C"/>
    <w:rsid w:val="005621C1"/>
    <w:rsid w:val="00562377"/>
    <w:rsid w:val="0056525D"/>
    <w:rsid w:val="00573A6B"/>
    <w:rsid w:val="00574E0C"/>
    <w:rsid w:val="00581982"/>
    <w:rsid w:val="00581B70"/>
    <w:rsid w:val="00585A1F"/>
    <w:rsid w:val="00595034"/>
    <w:rsid w:val="00597793"/>
    <w:rsid w:val="005A004E"/>
    <w:rsid w:val="005A142F"/>
    <w:rsid w:val="005A2AC9"/>
    <w:rsid w:val="005A6CD9"/>
    <w:rsid w:val="005B01D1"/>
    <w:rsid w:val="005B3555"/>
    <w:rsid w:val="005B3788"/>
    <w:rsid w:val="005B6C7F"/>
    <w:rsid w:val="005C5982"/>
    <w:rsid w:val="005C6EC5"/>
    <w:rsid w:val="005C7103"/>
    <w:rsid w:val="005D1259"/>
    <w:rsid w:val="005D149B"/>
    <w:rsid w:val="005D34A7"/>
    <w:rsid w:val="005E1B0B"/>
    <w:rsid w:val="005E4967"/>
    <w:rsid w:val="005E53FD"/>
    <w:rsid w:val="005F4546"/>
    <w:rsid w:val="005F74C6"/>
    <w:rsid w:val="00600D03"/>
    <w:rsid w:val="00601EEC"/>
    <w:rsid w:val="006044DD"/>
    <w:rsid w:val="00604654"/>
    <w:rsid w:val="006056BB"/>
    <w:rsid w:val="00607B70"/>
    <w:rsid w:val="006100D8"/>
    <w:rsid w:val="006108B5"/>
    <w:rsid w:val="0061613F"/>
    <w:rsid w:val="00621E4E"/>
    <w:rsid w:val="00624235"/>
    <w:rsid w:val="0062478D"/>
    <w:rsid w:val="00625431"/>
    <w:rsid w:val="00627BF7"/>
    <w:rsid w:val="00635005"/>
    <w:rsid w:val="006352AB"/>
    <w:rsid w:val="00643322"/>
    <w:rsid w:val="0064386B"/>
    <w:rsid w:val="006441FD"/>
    <w:rsid w:val="0064559F"/>
    <w:rsid w:val="006471ED"/>
    <w:rsid w:val="00647C45"/>
    <w:rsid w:val="00654221"/>
    <w:rsid w:val="0065584B"/>
    <w:rsid w:val="00655ABA"/>
    <w:rsid w:val="0065631F"/>
    <w:rsid w:val="006573E2"/>
    <w:rsid w:val="00657835"/>
    <w:rsid w:val="00660954"/>
    <w:rsid w:val="00665C5B"/>
    <w:rsid w:val="006674DE"/>
    <w:rsid w:val="00667CBB"/>
    <w:rsid w:val="00671CB5"/>
    <w:rsid w:val="00673E36"/>
    <w:rsid w:val="00677E6A"/>
    <w:rsid w:val="0069154A"/>
    <w:rsid w:val="006A161F"/>
    <w:rsid w:val="006A2F6A"/>
    <w:rsid w:val="006A3B8F"/>
    <w:rsid w:val="006A430D"/>
    <w:rsid w:val="006B03C9"/>
    <w:rsid w:val="006C0BC2"/>
    <w:rsid w:val="006C45D2"/>
    <w:rsid w:val="006C72AD"/>
    <w:rsid w:val="006D1DDF"/>
    <w:rsid w:val="006D435D"/>
    <w:rsid w:val="006E46B5"/>
    <w:rsid w:val="006F2B82"/>
    <w:rsid w:val="006F54A6"/>
    <w:rsid w:val="006F7399"/>
    <w:rsid w:val="00706E47"/>
    <w:rsid w:val="00707305"/>
    <w:rsid w:val="00707EE8"/>
    <w:rsid w:val="00711BD2"/>
    <w:rsid w:val="00723613"/>
    <w:rsid w:val="007252DA"/>
    <w:rsid w:val="0072693D"/>
    <w:rsid w:val="0073011D"/>
    <w:rsid w:val="00734026"/>
    <w:rsid w:val="00736DE4"/>
    <w:rsid w:val="007372B5"/>
    <w:rsid w:val="0073798A"/>
    <w:rsid w:val="00737F45"/>
    <w:rsid w:val="00744548"/>
    <w:rsid w:val="00755781"/>
    <w:rsid w:val="007667AD"/>
    <w:rsid w:val="00775762"/>
    <w:rsid w:val="0077792F"/>
    <w:rsid w:val="00783AEA"/>
    <w:rsid w:val="00784E1B"/>
    <w:rsid w:val="00786AEE"/>
    <w:rsid w:val="0079155F"/>
    <w:rsid w:val="00791894"/>
    <w:rsid w:val="00791FBE"/>
    <w:rsid w:val="00793DB1"/>
    <w:rsid w:val="00796BF2"/>
    <w:rsid w:val="007A037D"/>
    <w:rsid w:val="007B5509"/>
    <w:rsid w:val="007B6BAC"/>
    <w:rsid w:val="007C060C"/>
    <w:rsid w:val="007C075B"/>
    <w:rsid w:val="007D11B7"/>
    <w:rsid w:val="007D2D1C"/>
    <w:rsid w:val="007D6288"/>
    <w:rsid w:val="007E3560"/>
    <w:rsid w:val="007E3FF5"/>
    <w:rsid w:val="007E4CDD"/>
    <w:rsid w:val="007F0A49"/>
    <w:rsid w:val="007F0FEB"/>
    <w:rsid w:val="007F206A"/>
    <w:rsid w:val="007F4CED"/>
    <w:rsid w:val="007F69CA"/>
    <w:rsid w:val="0080571A"/>
    <w:rsid w:val="0081696A"/>
    <w:rsid w:val="008238DB"/>
    <w:rsid w:val="00824D70"/>
    <w:rsid w:val="00825510"/>
    <w:rsid w:val="008276A0"/>
    <w:rsid w:val="008324D0"/>
    <w:rsid w:val="00847D1D"/>
    <w:rsid w:val="008511C5"/>
    <w:rsid w:val="00853401"/>
    <w:rsid w:val="0086309B"/>
    <w:rsid w:val="00863DF3"/>
    <w:rsid w:val="0087103B"/>
    <w:rsid w:val="00874410"/>
    <w:rsid w:val="00881AC5"/>
    <w:rsid w:val="00883923"/>
    <w:rsid w:val="008856AA"/>
    <w:rsid w:val="008865CA"/>
    <w:rsid w:val="00886A3B"/>
    <w:rsid w:val="00891B60"/>
    <w:rsid w:val="0089622B"/>
    <w:rsid w:val="00897739"/>
    <w:rsid w:val="008A3DC9"/>
    <w:rsid w:val="008A67C9"/>
    <w:rsid w:val="008A691B"/>
    <w:rsid w:val="008B1F40"/>
    <w:rsid w:val="008B7CBA"/>
    <w:rsid w:val="008C26F4"/>
    <w:rsid w:val="008C5161"/>
    <w:rsid w:val="008C77F3"/>
    <w:rsid w:val="008D2C4D"/>
    <w:rsid w:val="008D7895"/>
    <w:rsid w:val="008E38DB"/>
    <w:rsid w:val="008E4AE3"/>
    <w:rsid w:val="008E6563"/>
    <w:rsid w:val="008F0361"/>
    <w:rsid w:val="0090141E"/>
    <w:rsid w:val="0091226C"/>
    <w:rsid w:val="00913930"/>
    <w:rsid w:val="00916E91"/>
    <w:rsid w:val="00920088"/>
    <w:rsid w:val="00925D80"/>
    <w:rsid w:val="00926A68"/>
    <w:rsid w:val="00927AEB"/>
    <w:rsid w:val="00935C69"/>
    <w:rsid w:val="00940FCD"/>
    <w:rsid w:val="00943C6A"/>
    <w:rsid w:val="00950DD6"/>
    <w:rsid w:val="00954572"/>
    <w:rsid w:val="00954F64"/>
    <w:rsid w:val="00956A04"/>
    <w:rsid w:val="00961230"/>
    <w:rsid w:val="00962B93"/>
    <w:rsid w:val="00964750"/>
    <w:rsid w:val="00966C1C"/>
    <w:rsid w:val="00970F30"/>
    <w:rsid w:val="00973BAA"/>
    <w:rsid w:val="00990924"/>
    <w:rsid w:val="00991207"/>
    <w:rsid w:val="009978B7"/>
    <w:rsid w:val="009A19CC"/>
    <w:rsid w:val="009A5C16"/>
    <w:rsid w:val="009B7C2E"/>
    <w:rsid w:val="009C599B"/>
    <w:rsid w:val="009C663F"/>
    <w:rsid w:val="009D0C63"/>
    <w:rsid w:val="009D2828"/>
    <w:rsid w:val="009D51E9"/>
    <w:rsid w:val="009D6922"/>
    <w:rsid w:val="009E0FF4"/>
    <w:rsid w:val="009E1CDB"/>
    <w:rsid w:val="009E3F45"/>
    <w:rsid w:val="009E71AE"/>
    <w:rsid w:val="009F124D"/>
    <w:rsid w:val="009F18E6"/>
    <w:rsid w:val="009F1C7F"/>
    <w:rsid w:val="009F452B"/>
    <w:rsid w:val="009F5830"/>
    <w:rsid w:val="00A00E77"/>
    <w:rsid w:val="00A022F8"/>
    <w:rsid w:val="00A052C7"/>
    <w:rsid w:val="00A12247"/>
    <w:rsid w:val="00A13B7A"/>
    <w:rsid w:val="00A2399F"/>
    <w:rsid w:val="00A24FBD"/>
    <w:rsid w:val="00A27699"/>
    <w:rsid w:val="00A30BC8"/>
    <w:rsid w:val="00A3534B"/>
    <w:rsid w:val="00A4003B"/>
    <w:rsid w:val="00A42CB4"/>
    <w:rsid w:val="00A45CFB"/>
    <w:rsid w:val="00A505B1"/>
    <w:rsid w:val="00A51A05"/>
    <w:rsid w:val="00A51C9C"/>
    <w:rsid w:val="00A5216F"/>
    <w:rsid w:val="00A524BC"/>
    <w:rsid w:val="00A5752D"/>
    <w:rsid w:val="00A57E63"/>
    <w:rsid w:val="00A64C55"/>
    <w:rsid w:val="00A80AB7"/>
    <w:rsid w:val="00A831B3"/>
    <w:rsid w:val="00A83ADE"/>
    <w:rsid w:val="00A905F5"/>
    <w:rsid w:val="00A90E65"/>
    <w:rsid w:val="00A92E75"/>
    <w:rsid w:val="00A9366F"/>
    <w:rsid w:val="00A96360"/>
    <w:rsid w:val="00A97451"/>
    <w:rsid w:val="00AA0CD0"/>
    <w:rsid w:val="00AA148C"/>
    <w:rsid w:val="00AA34CD"/>
    <w:rsid w:val="00AB3E74"/>
    <w:rsid w:val="00AC3ECA"/>
    <w:rsid w:val="00AC464A"/>
    <w:rsid w:val="00AC6181"/>
    <w:rsid w:val="00AC6E5B"/>
    <w:rsid w:val="00AE0DEC"/>
    <w:rsid w:val="00AE4227"/>
    <w:rsid w:val="00AF1FB2"/>
    <w:rsid w:val="00AF450E"/>
    <w:rsid w:val="00B00D99"/>
    <w:rsid w:val="00B01009"/>
    <w:rsid w:val="00B040FF"/>
    <w:rsid w:val="00B04DE7"/>
    <w:rsid w:val="00B14585"/>
    <w:rsid w:val="00B15F35"/>
    <w:rsid w:val="00B16725"/>
    <w:rsid w:val="00B20CCC"/>
    <w:rsid w:val="00B23B8E"/>
    <w:rsid w:val="00B240E9"/>
    <w:rsid w:val="00B270DE"/>
    <w:rsid w:val="00B31B5C"/>
    <w:rsid w:val="00B32DEB"/>
    <w:rsid w:val="00B33075"/>
    <w:rsid w:val="00B35E78"/>
    <w:rsid w:val="00B36D8F"/>
    <w:rsid w:val="00B41AA7"/>
    <w:rsid w:val="00B41FF4"/>
    <w:rsid w:val="00B437D3"/>
    <w:rsid w:val="00B46032"/>
    <w:rsid w:val="00B47ADE"/>
    <w:rsid w:val="00B52E40"/>
    <w:rsid w:val="00B5307B"/>
    <w:rsid w:val="00B63772"/>
    <w:rsid w:val="00B736C3"/>
    <w:rsid w:val="00B8368D"/>
    <w:rsid w:val="00B84DBF"/>
    <w:rsid w:val="00B917C3"/>
    <w:rsid w:val="00B95589"/>
    <w:rsid w:val="00B959C6"/>
    <w:rsid w:val="00B96E69"/>
    <w:rsid w:val="00BB01B2"/>
    <w:rsid w:val="00BB1672"/>
    <w:rsid w:val="00BC2139"/>
    <w:rsid w:val="00BC7482"/>
    <w:rsid w:val="00BD08B6"/>
    <w:rsid w:val="00BD0C0D"/>
    <w:rsid w:val="00BD11EC"/>
    <w:rsid w:val="00BD6182"/>
    <w:rsid w:val="00BE1E12"/>
    <w:rsid w:val="00BE3891"/>
    <w:rsid w:val="00BE6C06"/>
    <w:rsid w:val="00BE6FCA"/>
    <w:rsid w:val="00BF35E6"/>
    <w:rsid w:val="00BF42FD"/>
    <w:rsid w:val="00C03CEF"/>
    <w:rsid w:val="00C07F4C"/>
    <w:rsid w:val="00C106AC"/>
    <w:rsid w:val="00C11CB8"/>
    <w:rsid w:val="00C150CC"/>
    <w:rsid w:val="00C23F03"/>
    <w:rsid w:val="00C24C00"/>
    <w:rsid w:val="00C32E90"/>
    <w:rsid w:val="00C36E44"/>
    <w:rsid w:val="00C370B7"/>
    <w:rsid w:val="00C40175"/>
    <w:rsid w:val="00C42E39"/>
    <w:rsid w:val="00C42F72"/>
    <w:rsid w:val="00C46272"/>
    <w:rsid w:val="00C50F1C"/>
    <w:rsid w:val="00C5286D"/>
    <w:rsid w:val="00C57C64"/>
    <w:rsid w:val="00C62A6E"/>
    <w:rsid w:val="00C6326B"/>
    <w:rsid w:val="00C63D22"/>
    <w:rsid w:val="00C6440A"/>
    <w:rsid w:val="00C7392D"/>
    <w:rsid w:val="00C73CFB"/>
    <w:rsid w:val="00C83E52"/>
    <w:rsid w:val="00C87FF2"/>
    <w:rsid w:val="00C9494C"/>
    <w:rsid w:val="00C970FB"/>
    <w:rsid w:val="00CB0A29"/>
    <w:rsid w:val="00CC4682"/>
    <w:rsid w:val="00CC4F37"/>
    <w:rsid w:val="00CC6538"/>
    <w:rsid w:val="00CD18A0"/>
    <w:rsid w:val="00CD5492"/>
    <w:rsid w:val="00CD6098"/>
    <w:rsid w:val="00CD7B81"/>
    <w:rsid w:val="00CF2957"/>
    <w:rsid w:val="00D01FFE"/>
    <w:rsid w:val="00D0611B"/>
    <w:rsid w:val="00D10598"/>
    <w:rsid w:val="00D2120A"/>
    <w:rsid w:val="00D24D00"/>
    <w:rsid w:val="00D2638C"/>
    <w:rsid w:val="00D33B76"/>
    <w:rsid w:val="00D427B1"/>
    <w:rsid w:val="00D432E0"/>
    <w:rsid w:val="00D46EB0"/>
    <w:rsid w:val="00D52D89"/>
    <w:rsid w:val="00D57309"/>
    <w:rsid w:val="00D57894"/>
    <w:rsid w:val="00D7062E"/>
    <w:rsid w:val="00D71298"/>
    <w:rsid w:val="00D71E62"/>
    <w:rsid w:val="00D72137"/>
    <w:rsid w:val="00D725F1"/>
    <w:rsid w:val="00D743B3"/>
    <w:rsid w:val="00D76CE0"/>
    <w:rsid w:val="00D80B7E"/>
    <w:rsid w:val="00D80CFB"/>
    <w:rsid w:val="00D84FB7"/>
    <w:rsid w:val="00D866CA"/>
    <w:rsid w:val="00D931D1"/>
    <w:rsid w:val="00D937E2"/>
    <w:rsid w:val="00D95AEC"/>
    <w:rsid w:val="00DA0E76"/>
    <w:rsid w:val="00DA1C02"/>
    <w:rsid w:val="00DA4B62"/>
    <w:rsid w:val="00DA4E6A"/>
    <w:rsid w:val="00DA54EB"/>
    <w:rsid w:val="00DB0188"/>
    <w:rsid w:val="00DB429D"/>
    <w:rsid w:val="00DC50F7"/>
    <w:rsid w:val="00DC58E3"/>
    <w:rsid w:val="00DC7E17"/>
    <w:rsid w:val="00DD2E14"/>
    <w:rsid w:val="00DD6DC0"/>
    <w:rsid w:val="00DE240A"/>
    <w:rsid w:val="00DE29A6"/>
    <w:rsid w:val="00DE33DC"/>
    <w:rsid w:val="00DE6062"/>
    <w:rsid w:val="00DF28ED"/>
    <w:rsid w:val="00E02647"/>
    <w:rsid w:val="00E0344D"/>
    <w:rsid w:val="00E10002"/>
    <w:rsid w:val="00E13547"/>
    <w:rsid w:val="00E22658"/>
    <w:rsid w:val="00E24403"/>
    <w:rsid w:val="00E25269"/>
    <w:rsid w:val="00E36C7B"/>
    <w:rsid w:val="00E403E8"/>
    <w:rsid w:val="00E42DCA"/>
    <w:rsid w:val="00E4726E"/>
    <w:rsid w:val="00E50848"/>
    <w:rsid w:val="00E57CBE"/>
    <w:rsid w:val="00E57E04"/>
    <w:rsid w:val="00E6277A"/>
    <w:rsid w:val="00E63542"/>
    <w:rsid w:val="00E64938"/>
    <w:rsid w:val="00E64CBD"/>
    <w:rsid w:val="00E67ADC"/>
    <w:rsid w:val="00E71FCE"/>
    <w:rsid w:val="00E75EA1"/>
    <w:rsid w:val="00E773DE"/>
    <w:rsid w:val="00E8153C"/>
    <w:rsid w:val="00E85B15"/>
    <w:rsid w:val="00E92938"/>
    <w:rsid w:val="00E9318C"/>
    <w:rsid w:val="00EA23EA"/>
    <w:rsid w:val="00EA3F45"/>
    <w:rsid w:val="00EA6E4E"/>
    <w:rsid w:val="00EA7629"/>
    <w:rsid w:val="00EB126A"/>
    <w:rsid w:val="00EB3C07"/>
    <w:rsid w:val="00EB5C27"/>
    <w:rsid w:val="00EB60DA"/>
    <w:rsid w:val="00EB725A"/>
    <w:rsid w:val="00EC1079"/>
    <w:rsid w:val="00EC368A"/>
    <w:rsid w:val="00EC3EA9"/>
    <w:rsid w:val="00EC427B"/>
    <w:rsid w:val="00EC5BF6"/>
    <w:rsid w:val="00ED2820"/>
    <w:rsid w:val="00ED3FBA"/>
    <w:rsid w:val="00EE10AA"/>
    <w:rsid w:val="00EE2450"/>
    <w:rsid w:val="00EE2784"/>
    <w:rsid w:val="00EE3D03"/>
    <w:rsid w:val="00EE44C3"/>
    <w:rsid w:val="00EE64E9"/>
    <w:rsid w:val="00EE7112"/>
    <w:rsid w:val="00EE7507"/>
    <w:rsid w:val="00EF66D8"/>
    <w:rsid w:val="00F14EEA"/>
    <w:rsid w:val="00F1532E"/>
    <w:rsid w:val="00F2219F"/>
    <w:rsid w:val="00F22357"/>
    <w:rsid w:val="00F22E25"/>
    <w:rsid w:val="00F31486"/>
    <w:rsid w:val="00F33EAB"/>
    <w:rsid w:val="00F373E3"/>
    <w:rsid w:val="00F448B1"/>
    <w:rsid w:val="00F45F09"/>
    <w:rsid w:val="00F47EB2"/>
    <w:rsid w:val="00F55E41"/>
    <w:rsid w:val="00F745D3"/>
    <w:rsid w:val="00F77B18"/>
    <w:rsid w:val="00F842C0"/>
    <w:rsid w:val="00F8791E"/>
    <w:rsid w:val="00F90B27"/>
    <w:rsid w:val="00F90D0E"/>
    <w:rsid w:val="00F9248E"/>
    <w:rsid w:val="00F9557D"/>
    <w:rsid w:val="00FA2159"/>
    <w:rsid w:val="00FA2B72"/>
    <w:rsid w:val="00FA7387"/>
    <w:rsid w:val="00FB1586"/>
    <w:rsid w:val="00FB39B1"/>
    <w:rsid w:val="00FB3C98"/>
    <w:rsid w:val="00FB67C2"/>
    <w:rsid w:val="00FB719E"/>
    <w:rsid w:val="00FC0777"/>
    <w:rsid w:val="00FC474F"/>
    <w:rsid w:val="00FC63BB"/>
    <w:rsid w:val="00FC751F"/>
    <w:rsid w:val="00FD1DA6"/>
    <w:rsid w:val="00FD4B22"/>
    <w:rsid w:val="00FD630A"/>
    <w:rsid w:val="00FD6A77"/>
    <w:rsid w:val="00FE781F"/>
    <w:rsid w:val="00FF0ABF"/>
    <w:rsid w:val="00FF13D2"/>
    <w:rsid w:val="00FF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44943"/>
  <w15:chartTrackingRefBased/>
  <w15:docId w15:val="{41546FBA-D511-AC43-A420-E5447C54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Bullet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QuoteChar">
    <w:name w:val="Quote Char"/>
    <w:basedOn w:val="DefaultParagraphFont"/>
    <w:link w:val="Quote"/>
    <w:uiPriority w:val="10"/>
    <w:rPr>
      <w:b/>
      <w:iCs/>
      <w:color w:val="F75952" w:themeColor="accent1"/>
      <w:sz w:val="5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Emphasis">
    <w:name w:val="Emphasis"/>
    <w:basedOn w:val="DefaultParagraphFont"/>
    <w:uiPriority w:val="10"/>
    <w:qFormat/>
    <w:rPr>
      <w:b w:val="0"/>
      <w:i w:val="0"/>
      <w:iCs/>
      <w:color w:val="F7595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8"/>
    <w:qFormat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Hyperlink">
    <w:name w:val="Hyperlink"/>
    <w:basedOn w:val="DefaultParagraphFont"/>
    <w:uiPriority w:val="99"/>
    <w:unhideWhenUsed/>
    <w:rsid w:val="005B6C7F"/>
    <w:rPr>
      <w:color w:val="B67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C7F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E4AE3"/>
  </w:style>
  <w:style w:type="paragraph" w:styleId="Revision">
    <w:name w:val="Revision"/>
    <w:hidden/>
    <w:uiPriority w:val="99"/>
    <w:semiHidden/>
    <w:rsid w:val="00E71F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yperlink" Target="http://www.chadd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5" Type="http://schemas.openxmlformats.org/officeDocument/2006/relationships/hyperlink" Target="http://www.afocusedbrain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hyperlink" Target="http://verywellmind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hyperlink" Target="http://helpguide.org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alani\OneDrive%20-%20T-Mobile%20USA\Documents\Everything%20Else\%7bB3539F25-C4DB-3142-8EE6-8C6E36F7F58B%7dtf16392104.dotx" TargetMode="External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3CED26-0910-4819-874B-D8E2CCD421FE}">
  <ds:schemaRefs>
    <ds:schemaRef ds:uri="http://schemas.microsoft.com/office/2006/metadata/properties"/>
    <ds:schemaRef ds:uri="http://www.w3.org/2000/xmlns/"/>
    <ds:schemaRef ds:uri="498267d4-2a5a-4c72-99d3-cf7236a95ce8"/>
    <ds:schemaRef ds:uri="http://www.w3.org/2001/XMLSchema-instance"/>
  </ds:schemaRefs>
</ds:datastoreItem>
</file>

<file path=customXml/itemProps5.xml><?xml version="1.0" encoding="utf-8"?>
<ds:datastoreItem xmlns:ds="http://schemas.openxmlformats.org/officeDocument/2006/customXml" ds:itemID="{19A9377F-0289-4752-BAD1-B0A5BC6E145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%7bB3539F25-C4DB-3142-8EE6-8C6E36F7F58B%7dtf16392104.dotx</Template>
  <TotalTime>21</TotalTime>
  <Pages>14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Schiro</dc:creator>
  <cp:keywords/>
  <dc:description/>
  <cp:lastModifiedBy>Lisa Schiro</cp:lastModifiedBy>
  <cp:revision>40</cp:revision>
  <dcterms:created xsi:type="dcterms:W3CDTF">2022-01-31T23:02:00Z</dcterms:created>
  <dcterms:modified xsi:type="dcterms:W3CDTF">2022-01-31T23:22:00Z</dcterms:modified>
</cp:coreProperties>
</file>